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06" w:rsidRPr="00F5397A" w:rsidRDefault="00CC5E06" w:rsidP="00F71C92">
      <w:pPr>
        <w:jc w:val="center"/>
        <w:rPr>
          <w:rFonts w:ascii="Times New Roman" w:hAnsi="Times New Roman"/>
          <w:b/>
          <w:sz w:val="28"/>
          <w:szCs w:val="28"/>
        </w:rPr>
      </w:pPr>
      <w:r w:rsidRPr="00F5397A">
        <w:rPr>
          <w:rFonts w:ascii="Times New Roman" w:hAnsi="Times New Roman"/>
          <w:b/>
          <w:sz w:val="28"/>
          <w:szCs w:val="28"/>
        </w:rPr>
        <w:t>Карта результативности профессиональной</w:t>
      </w:r>
    </w:p>
    <w:p w:rsidR="00CC5E06" w:rsidRPr="00F5397A" w:rsidRDefault="00CC5E06" w:rsidP="00F71C92">
      <w:pPr>
        <w:jc w:val="center"/>
        <w:rPr>
          <w:rFonts w:ascii="Times New Roman" w:hAnsi="Times New Roman"/>
          <w:b/>
          <w:sz w:val="28"/>
          <w:szCs w:val="28"/>
        </w:rPr>
      </w:pPr>
      <w:r w:rsidRPr="00F5397A">
        <w:rPr>
          <w:rFonts w:ascii="Times New Roman" w:hAnsi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CC5E06" w:rsidRPr="0069114C" w:rsidRDefault="00CC5E06">
      <w:pPr>
        <w:rPr>
          <w:rFonts w:ascii="Times New Roman" w:hAnsi="Times New Roman"/>
          <w:sz w:val="24"/>
          <w:szCs w:val="24"/>
        </w:rPr>
      </w:pPr>
    </w:p>
    <w:p w:rsidR="00CC5E06" w:rsidRDefault="00CC5E06" w:rsidP="00B936BE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0"/>
        <w:gridCol w:w="5528"/>
        <w:gridCol w:w="4394"/>
      </w:tblGrid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Фамилия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Имя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Отчество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Должность, по которой аттестуется работник</w:t>
            </w:r>
            <w:r w:rsidRPr="00A00495">
              <w:rPr>
                <w:rFonts w:ascii="Times New Roman" w:hAnsi="Times New Roman"/>
              </w:rPr>
              <w:t>(дополнительно указывается преподаваемый  предмет, специальность, для педагогических работниковдополнительного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Место работы </w:t>
            </w:r>
            <w:r w:rsidRPr="00A00495">
              <w:rPr>
                <w:rFonts w:ascii="Times New Roman" w:hAnsi="Times New Roman"/>
              </w:rPr>
              <w:t>(полное наименование учреждения в соответствии с Уставом, с какого года работает в данном учреждении)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1.6.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Населенный пункт (город, район)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Образование </w:t>
            </w:r>
            <w:r w:rsidRPr="00A00495">
              <w:rPr>
                <w:rFonts w:ascii="Times New Roman" w:hAnsi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A00495">
              <w:rPr>
                <w:rFonts w:ascii="Times New Roman" w:hAnsi="Times New Roman"/>
                <w:sz w:val="25"/>
                <w:szCs w:val="25"/>
              </w:rPr>
              <w:t>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Ученая степень, год присвоения (при наличии) (</w:t>
            </w:r>
            <w:r w:rsidRPr="00A00495">
              <w:rPr>
                <w:rFonts w:ascii="Times New Roman" w:hAnsi="Times New Roman"/>
              </w:rPr>
              <w:t>реквизиты удостоверяющего документа)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Курсы повышения квалификации(не менее 72 час.за последние 5 лет)</w:t>
            </w:r>
            <w:r w:rsidRPr="00A00495">
              <w:rPr>
                <w:rFonts w:ascii="Times New Roman" w:hAnsi="Times New Roman"/>
              </w:rPr>
              <w:t>(тематика курсов, количество учебных часов,место проведения, наименование образовательного учреждения,реквизиты документа по итогам обучения с указанием даты выдачи</w:t>
            </w:r>
            <w:r w:rsidRPr="00A00495">
              <w:rPr>
                <w:rFonts w:ascii="Times New Roman" w:hAnsi="Times New Roman"/>
                <w:sz w:val="25"/>
                <w:szCs w:val="25"/>
              </w:rPr>
              <w:t>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Профессиональная переподготовка не менее 500 час. (при наличии)</w:t>
            </w:r>
            <w:r w:rsidRPr="00A00495">
              <w:rPr>
                <w:rFonts w:ascii="Times New Roman" w:hAnsi="Times New Roman"/>
              </w:rPr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7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Pr="00A00495">
              <w:rPr>
                <w:rFonts w:ascii="Times New Roman" w:hAnsi="Times New Roman"/>
              </w:rPr>
              <w:t>(полное наименование награды,  год награждения)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Иные поощрения </w:t>
            </w:r>
            <w:r w:rsidRPr="00A00495">
              <w:rPr>
                <w:rFonts w:ascii="Times New Roman" w:hAnsi="Times New Roman"/>
              </w:rPr>
              <w:t>(Благодарственные письма и др.)</w:t>
            </w:r>
          </w:p>
        </w:tc>
        <w:tc>
          <w:tcPr>
            <w:tcW w:w="439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Pr="00611BE5" w:rsidRDefault="00CC5E06" w:rsidP="00611BE5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5"/>
          <w:szCs w:val="25"/>
        </w:rPr>
      </w:pPr>
      <w:r w:rsidRPr="00611BE5">
        <w:rPr>
          <w:rFonts w:ascii="Times New Roman" w:hAnsi="Times New Roman"/>
          <w:b/>
          <w:sz w:val="25"/>
          <w:szCs w:val="25"/>
        </w:rPr>
        <w:t>Сведения  о профессиональном  рейтинге и достижениях  за последние 5 лет</w:t>
      </w:r>
    </w:p>
    <w:p w:rsidR="00CC5E06" w:rsidRPr="00611BE5" w:rsidRDefault="00CC5E06" w:rsidP="00611BE5">
      <w:pPr>
        <w:pStyle w:val="ListParagraph"/>
        <w:rPr>
          <w:rFonts w:ascii="Times New Roman" w:hAnsi="Times New Roman"/>
          <w:b/>
          <w:sz w:val="25"/>
          <w:szCs w:val="25"/>
        </w:rPr>
      </w:pPr>
    </w:p>
    <w:p w:rsidR="00CC5E06" w:rsidRDefault="00CC5E06" w:rsidP="00B00718">
      <w:pPr>
        <w:pStyle w:val="ListParagraph"/>
        <w:ind w:left="360"/>
        <w:rPr>
          <w:rFonts w:ascii="Times New Roman" w:hAnsi="Times New Roman"/>
          <w:sz w:val="25"/>
          <w:szCs w:val="25"/>
        </w:rPr>
      </w:pPr>
      <w:r w:rsidRPr="0069114C">
        <w:rPr>
          <w:rFonts w:ascii="Times New Roman" w:hAnsi="Times New Roman"/>
          <w:sz w:val="25"/>
          <w:szCs w:val="25"/>
        </w:rPr>
        <w:t>2.1. Руководство 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4252"/>
        <w:gridCol w:w="2977"/>
      </w:tblGrid>
      <w:tr w:rsidR="00CC5E06" w:rsidRPr="00A00495" w:rsidTr="00A00495">
        <w:tc>
          <w:tcPr>
            <w:tcW w:w="311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Сроки руководства</w:t>
            </w:r>
          </w:p>
        </w:tc>
      </w:tr>
      <w:tr w:rsidR="00CC5E06" w:rsidRPr="00A00495" w:rsidTr="00A00495">
        <w:tc>
          <w:tcPr>
            <w:tcW w:w="311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E06" w:rsidRDefault="00CC5E06" w:rsidP="00933552">
      <w:pPr>
        <w:pStyle w:val="ListParagraph"/>
        <w:ind w:left="360"/>
        <w:rPr>
          <w:rFonts w:ascii="Times New Roman" w:hAnsi="Times New Roman"/>
          <w:sz w:val="25"/>
          <w:szCs w:val="25"/>
        </w:rPr>
      </w:pPr>
    </w:p>
    <w:p w:rsidR="00CC5E06" w:rsidRDefault="00CC5E06" w:rsidP="00933552">
      <w:pPr>
        <w:pStyle w:val="ListParagraph"/>
        <w:ind w:left="360"/>
        <w:rPr>
          <w:rFonts w:ascii="Times New Roman" w:hAnsi="Times New Roman"/>
          <w:sz w:val="25"/>
          <w:szCs w:val="25"/>
        </w:rPr>
      </w:pPr>
      <w:r w:rsidRPr="0069114C">
        <w:rPr>
          <w:rFonts w:ascii="Times New Roman" w:hAnsi="Times New Roman"/>
          <w:sz w:val="25"/>
          <w:szCs w:val="25"/>
        </w:rPr>
        <w:t>2.2. Руководство проблемными группами, временными творческими коллективами</w:t>
      </w:r>
      <w:r>
        <w:rPr>
          <w:rFonts w:ascii="Times New Roman" w:hAnsi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4252"/>
        <w:gridCol w:w="2977"/>
      </w:tblGrid>
      <w:tr w:rsidR="00CC5E06" w:rsidRPr="00A00495" w:rsidTr="00A00495">
        <w:tc>
          <w:tcPr>
            <w:tcW w:w="311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Сроки руководства (участия)</w:t>
            </w:r>
          </w:p>
        </w:tc>
      </w:tr>
      <w:tr w:rsidR="00CC5E06" w:rsidRPr="00A00495" w:rsidTr="00A00495">
        <w:tc>
          <w:tcPr>
            <w:tcW w:w="311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E06" w:rsidRDefault="00CC5E06" w:rsidP="00933552">
      <w:pPr>
        <w:pStyle w:val="ListParagraph"/>
        <w:ind w:left="360"/>
        <w:rPr>
          <w:rFonts w:ascii="Times New Roman" w:hAnsi="Times New Roman"/>
          <w:sz w:val="25"/>
          <w:szCs w:val="25"/>
        </w:rPr>
      </w:pPr>
    </w:p>
    <w:p w:rsidR="00CC5E06" w:rsidRPr="00611BE5" w:rsidRDefault="00CC5E06" w:rsidP="00611BE5">
      <w:pPr>
        <w:pStyle w:val="ListParagraph"/>
        <w:ind w:left="36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 Участие в экспертных комиссиях, экспертных советах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4070"/>
        <w:gridCol w:w="2025"/>
      </w:tblGrid>
      <w:tr w:rsidR="00CC5E06" w:rsidRPr="00A00495" w:rsidTr="00A00495">
        <w:tc>
          <w:tcPr>
            <w:tcW w:w="439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Сроки участия</w:t>
            </w:r>
          </w:p>
        </w:tc>
      </w:tr>
      <w:tr w:rsidR="00CC5E06" w:rsidRPr="00A00495" w:rsidTr="00A00495">
        <w:tc>
          <w:tcPr>
            <w:tcW w:w="439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933552">
      <w:pPr>
        <w:pStyle w:val="ListParagraph"/>
        <w:ind w:left="360"/>
        <w:rPr>
          <w:rFonts w:ascii="Times New Roman" w:hAnsi="Times New Roman"/>
          <w:sz w:val="25"/>
          <w:szCs w:val="25"/>
        </w:rPr>
      </w:pPr>
    </w:p>
    <w:p w:rsidR="00CC5E06" w:rsidRPr="0069114C" w:rsidRDefault="00CC5E06" w:rsidP="007E1318">
      <w:pPr>
        <w:ind w:left="426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</w:t>
      </w:r>
      <w:r w:rsidRPr="0069114C">
        <w:rPr>
          <w:rFonts w:ascii="Times New Roman" w:hAnsi="Times New Roman"/>
          <w:sz w:val="25"/>
          <w:szCs w:val="25"/>
        </w:rPr>
        <w:t>. Распространение педагогического опыта за период (</w:t>
      </w:r>
      <w:r>
        <w:rPr>
          <w:rFonts w:ascii="Times New Roman" w:hAnsi="Times New Roman"/>
          <w:sz w:val="25"/>
          <w:szCs w:val="25"/>
        </w:rPr>
        <w:t>3-</w:t>
      </w:r>
      <w:r w:rsidRPr="0069114C">
        <w:rPr>
          <w:rFonts w:ascii="Times New Roman" w:hAnsi="Times New Roman"/>
          <w:sz w:val="25"/>
          <w:szCs w:val="25"/>
        </w:rPr>
        <w:t>5 лет), предшествующий аттестации</w:t>
      </w:r>
    </w:p>
    <w:p w:rsidR="00CC5E06" w:rsidRPr="0069114C" w:rsidRDefault="00CC5E06" w:rsidP="00C87B57">
      <w:pPr>
        <w:pStyle w:val="ListParagraph"/>
        <w:ind w:left="426"/>
        <w:rPr>
          <w:rFonts w:ascii="Times New Roman" w:hAnsi="Times New Roman"/>
          <w:sz w:val="25"/>
          <w:szCs w:val="25"/>
        </w:rPr>
      </w:pPr>
    </w:p>
    <w:p w:rsidR="00CC5E06" w:rsidRDefault="00CC5E06" w:rsidP="007E1318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2.4.1.</w:t>
      </w:r>
      <w:r w:rsidRPr="0069114C">
        <w:rPr>
          <w:rFonts w:ascii="Times New Roman" w:hAnsi="Times New Roman"/>
          <w:sz w:val="25"/>
          <w:szCs w:val="25"/>
        </w:rPr>
        <w:t>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552"/>
        <w:gridCol w:w="2410"/>
        <w:gridCol w:w="3827"/>
        <w:gridCol w:w="992"/>
      </w:tblGrid>
      <w:tr w:rsidR="00CC5E06" w:rsidRPr="00A00495" w:rsidTr="00A00495">
        <w:tc>
          <w:tcPr>
            <w:tcW w:w="56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992" w:type="dxa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  <w:tr w:rsidR="00CC5E06" w:rsidRPr="00A00495" w:rsidTr="00A00495">
        <w:tc>
          <w:tcPr>
            <w:tcW w:w="56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E06" w:rsidRPr="00A00495" w:rsidRDefault="00CC5E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E06" w:rsidRPr="00C139D8" w:rsidRDefault="00CC5E06" w:rsidP="003C424A">
      <w:pPr>
        <w:pStyle w:val="ListParagraph"/>
        <w:ind w:left="1080"/>
        <w:rPr>
          <w:rFonts w:ascii="Times New Roman" w:hAnsi="Times New Roman"/>
          <w:sz w:val="27"/>
          <w:szCs w:val="27"/>
        </w:rPr>
      </w:pPr>
    </w:p>
    <w:p w:rsidR="00CC5E06" w:rsidRDefault="00CC5E06" w:rsidP="007E1318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2.4.2.Проведение,  участие всеминарах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2693"/>
        <w:gridCol w:w="2977"/>
        <w:gridCol w:w="2835"/>
        <w:gridCol w:w="1276"/>
      </w:tblGrid>
      <w:tr w:rsidR="00CC5E06" w:rsidRPr="00A00495" w:rsidTr="00A00495">
        <w:tc>
          <w:tcPr>
            <w:tcW w:w="56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04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семинара, кем и для кого организован,место проведения</w:t>
            </w:r>
          </w:p>
        </w:tc>
        <w:tc>
          <w:tcPr>
            <w:tcW w:w="12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  <w:tr w:rsidR="00CC5E06" w:rsidRPr="00A00495" w:rsidTr="00A00495">
        <w:tc>
          <w:tcPr>
            <w:tcW w:w="56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CC5E06" w:rsidRDefault="00CC5E06" w:rsidP="007E1318">
      <w:pPr>
        <w:ind w:left="213"/>
        <w:rPr>
          <w:rFonts w:ascii="Times New Roman" w:hAnsi="Times New Roman"/>
          <w:sz w:val="25"/>
          <w:szCs w:val="25"/>
        </w:rPr>
      </w:pPr>
    </w:p>
    <w:p w:rsidR="00CC5E06" w:rsidRDefault="00CC5E06" w:rsidP="007E1318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2.4.3. </w:t>
      </w:r>
      <w:r w:rsidRPr="0069114C">
        <w:rPr>
          <w:rFonts w:ascii="Times New Roman" w:hAnsi="Times New Roman"/>
          <w:sz w:val="25"/>
          <w:szCs w:val="25"/>
        </w:rPr>
        <w:t xml:space="preserve"> Выступления на конференциях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2693"/>
        <w:gridCol w:w="2977"/>
        <w:gridCol w:w="2835"/>
        <w:gridCol w:w="1134"/>
      </w:tblGrid>
      <w:tr w:rsidR="00CC5E06" w:rsidRPr="00A00495" w:rsidTr="00A00495">
        <w:tc>
          <w:tcPr>
            <w:tcW w:w="56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конференции, кем организована,для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  <w:tr w:rsidR="00CC5E06" w:rsidRPr="00A00495" w:rsidTr="00A00495">
        <w:tc>
          <w:tcPr>
            <w:tcW w:w="56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E06" w:rsidRDefault="00CC5E06" w:rsidP="007E1318">
      <w:pPr>
        <w:ind w:left="213"/>
        <w:rPr>
          <w:rFonts w:ascii="Times New Roman" w:hAnsi="Times New Roman"/>
          <w:sz w:val="27"/>
          <w:szCs w:val="27"/>
        </w:rPr>
      </w:pPr>
    </w:p>
    <w:p w:rsidR="00CC5E06" w:rsidRDefault="00CC5E06" w:rsidP="00341360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2.4.4.</w:t>
      </w:r>
      <w:r w:rsidRPr="0069114C">
        <w:rPr>
          <w:rFonts w:ascii="Times New Roman" w:hAnsi="Times New Roman"/>
          <w:sz w:val="25"/>
          <w:szCs w:val="25"/>
        </w:rPr>
        <w:t xml:space="preserve">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7"/>
        <w:gridCol w:w="2742"/>
        <w:gridCol w:w="2552"/>
        <w:gridCol w:w="2835"/>
        <w:gridCol w:w="1417"/>
      </w:tblGrid>
      <w:tr w:rsidR="00CC5E06" w:rsidRPr="00A00495" w:rsidTr="00A00495">
        <w:tc>
          <w:tcPr>
            <w:tcW w:w="697" w:type="dxa"/>
          </w:tcPr>
          <w:p w:rsidR="00CC5E06" w:rsidRPr="00A00495" w:rsidRDefault="00CC5E06" w:rsidP="007E1318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CC5E06" w:rsidRPr="00A00495" w:rsidRDefault="00CC5E06" w:rsidP="00B936BE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(название),вид публикации,  количество страниц</w:t>
            </w:r>
          </w:p>
        </w:tc>
        <w:tc>
          <w:tcPr>
            <w:tcW w:w="2552" w:type="dxa"/>
          </w:tcPr>
          <w:p w:rsidR="00CC5E06" w:rsidRPr="00A00495" w:rsidRDefault="00CC5E06" w:rsidP="00B22CCC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C5E06" w:rsidRPr="00A00495" w:rsidRDefault="00CC5E06" w:rsidP="00B22CCC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Где напечатана</w:t>
            </w:r>
          </w:p>
          <w:p w:rsidR="00CC5E06" w:rsidRPr="00A00495" w:rsidRDefault="00CC5E06" w:rsidP="00C86F02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</w:tcPr>
          <w:p w:rsidR="00CC5E06" w:rsidRPr="00A00495" w:rsidRDefault="00CC5E06" w:rsidP="007E1318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Год издания</w:t>
            </w:r>
          </w:p>
        </w:tc>
      </w:tr>
      <w:tr w:rsidR="00CC5E06" w:rsidRPr="00A00495" w:rsidTr="00A00495">
        <w:tc>
          <w:tcPr>
            <w:tcW w:w="697" w:type="dxa"/>
          </w:tcPr>
          <w:p w:rsidR="00CC5E06" w:rsidRPr="00A00495" w:rsidRDefault="00CC5E06" w:rsidP="007E13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C5E06" w:rsidRPr="00A00495" w:rsidRDefault="00CC5E06" w:rsidP="00A97A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C5E06" w:rsidRPr="00A00495" w:rsidRDefault="00CC5E06" w:rsidP="007E13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5E06" w:rsidRPr="00A00495" w:rsidRDefault="00CC5E06" w:rsidP="00176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5E06" w:rsidRPr="00A00495" w:rsidRDefault="00CC5E06" w:rsidP="007E13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5E06" w:rsidRDefault="00CC5E06" w:rsidP="007E1318">
      <w:pPr>
        <w:ind w:left="213"/>
        <w:rPr>
          <w:rFonts w:ascii="Times New Roman" w:hAnsi="Times New Roman"/>
          <w:sz w:val="27"/>
          <w:szCs w:val="27"/>
        </w:rPr>
      </w:pPr>
    </w:p>
    <w:p w:rsidR="00CC5E06" w:rsidRDefault="00CC5E06" w:rsidP="006911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5"/>
          <w:szCs w:val="25"/>
        </w:rPr>
        <w:t>2.5</w:t>
      </w:r>
      <w:r w:rsidRPr="0069114C">
        <w:rPr>
          <w:rFonts w:ascii="Times New Roman" w:hAnsi="Times New Roman"/>
          <w:sz w:val="25"/>
          <w:szCs w:val="25"/>
        </w:rPr>
        <w:t>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</w:t>
      </w:r>
      <w:r w:rsidRPr="0069114C">
        <w:rPr>
          <w:rFonts w:ascii="Times New Roman" w:hAnsi="Times New Roman"/>
          <w:sz w:val="24"/>
          <w:szCs w:val="24"/>
        </w:rPr>
        <w:t>)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693"/>
        <w:gridCol w:w="3969"/>
        <w:gridCol w:w="1701"/>
        <w:gridCol w:w="1135"/>
      </w:tblGrid>
      <w:tr w:rsidR="00CC5E06" w:rsidRPr="00A00495" w:rsidTr="00A00495">
        <w:tc>
          <w:tcPr>
            <w:tcW w:w="70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Год участия</w:t>
            </w:r>
          </w:p>
        </w:tc>
      </w:tr>
      <w:tr w:rsidR="00CC5E06" w:rsidRPr="00A00495" w:rsidTr="00A00495">
        <w:tc>
          <w:tcPr>
            <w:tcW w:w="70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CC5E06" w:rsidRDefault="00CC5E06" w:rsidP="007E1318">
      <w:pPr>
        <w:ind w:left="213"/>
        <w:rPr>
          <w:rFonts w:ascii="Times New Roman" w:hAnsi="Times New Roman"/>
          <w:sz w:val="27"/>
          <w:szCs w:val="27"/>
        </w:rPr>
      </w:pPr>
    </w:p>
    <w:p w:rsidR="00CC5E06" w:rsidRDefault="00CC5E06" w:rsidP="007E1318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2.6.</w:t>
      </w:r>
      <w:r w:rsidRPr="0069114C">
        <w:rPr>
          <w:rFonts w:ascii="Times New Roman" w:hAnsi="Times New Roman"/>
          <w:sz w:val="25"/>
          <w:szCs w:val="25"/>
        </w:rPr>
        <w:t xml:space="preserve"> Участие в грантах в рамках реализации Стратегии развития образования Республики Татарстан </w:t>
      </w:r>
      <w:r>
        <w:rPr>
          <w:rFonts w:ascii="Times New Roman" w:hAnsi="Times New Roman"/>
          <w:sz w:val="25"/>
          <w:szCs w:val="25"/>
        </w:rPr>
        <w:t>на 2010-2015 гг.</w:t>
      </w:r>
      <w:r w:rsidRPr="0069114C">
        <w:rPr>
          <w:rFonts w:ascii="Times New Roman" w:hAnsi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>
        <w:rPr>
          <w:rFonts w:ascii="Times New Roman" w:hAnsi="Times New Roman"/>
          <w:sz w:val="25"/>
          <w:szCs w:val="25"/>
        </w:rPr>
        <w:t>иных грантах</w:t>
      </w:r>
      <w:r w:rsidRPr="0069114C">
        <w:rPr>
          <w:rFonts w:ascii="Times New Roman" w:hAnsi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693"/>
        <w:gridCol w:w="3969"/>
        <w:gridCol w:w="1701"/>
        <w:gridCol w:w="1134"/>
      </w:tblGrid>
      <w:tr w:rsidR="00CC5E06" w:rsidRPr="00A00495" w:rsidTr="00A00495">
        <w:tc>
          <w:tcPr>
            <w:tcW w:w="70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Наименование гранта, кем учрежден</w:t>
            </w:r>
          </w:p>
        </w:tc>
        <w:tc>
          <w:tcPr>
            <w:tcW w:w="39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Год участия</w:t>
            </w:r>
          </w:p>
        </w:tc>
      </w:tr>
      <w:tr w:rsidR="00CC5E06" w:rsidRPr="00A00495" w:rsidTr="00A00495">
        <w:tc>
          <w:tcPr>
            <w:tcW w:w="70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CC5E06" w:rsidRDefault="00CC5E06" w:rsidP="007E1318">
      <w:pPr>
        <w:ind w:left="213"/>
        <w:rPr>
          <w:rFonts w:ascii="Times New Roman" w:hAnsi="Times New Roman"/>
          <w:sz w:val="27"/>
          <w:szCs w:val="27"/>
        </w:rPr>
      </w:pPr>
    </w:p>
    <w:p w:rsidR="00CC5E06" w:rsidRDefault="00CC5E06" w:rsidP="00B22CCC">
      <w:pPr>
        <w:ind w:left="213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2.7</w:t>
      </w:r>
      <w:r w:rsidRPr="00B22CCC">
        <w:rPr>
          <w:rFonts w:ascii="Times New Roman" w:hAnsi="Times New Roman"/>
          <w:sz w:val="25"/>
          <w:szCs w:val="25"/>
        </w:rPr>
        <w:t xml:space="preserve">. Другое (участие в проектах, </w:t>
      </w:r>
      <w:r>
        <w:rPr>
          <w:rFonts w:ascii="Times New Roman" w:hAnsi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Pr="00B22CCC">
        <w:rPr>
          <w:rFonts w:ascii="Times New Roman" w:hAnsi="Times New Roman"/>
          <w:sz w:val="25"/>
          <w:szCs w:val="25"/>
        </w:rPr>
        <w:t xml:space="preserve">социально-значимых инициативах, </w:t>
      </w:r>
      <w:r>
        <w:rPr>
          <w:rFonts w:ascii="Times New Roman" w:hAnsi="Times New Roman"/>
          <w:sz w:val="25"/>
          <w:szCs w:val="25"/>
        </w:rPr>
        <w:t xml:space="preserve">мероприятиях </w:t>
      </w:r>
      <w:r w:rsidRPr="00B22CCC">
        <w:rPr>
          <w:rFonts w:ascii="Times New Roman" w:hAnsi="Times New Roman"/>
          <w:sz w:val="25"/>
          <w:szCs w:val="25"/>
        </w:rPr>
        <w:t>педагогически</w:t>
      </w:r>
      <w:r>
        <w:rPr>
          <w:rFonts w:ascii="Times New Roman" w:hAnsi="Times New Roman"/>
          <w:sz w:val="25"/>
          <w:szCs w:val="25"/>
        </w:rPr>
        <w:t>х сообществ, руководство педагогических практикой студентов педагогических учебных заведений</w:t>
      </w:r>
      <w:r w:rsidRPr="00B22CCC">
        <w:rPr>
          <w:rFonts w:ascii="Times New Roman" w:hAnsi="Times New Roman"/>
          <w:sz w:val="25"/>
          <w:szCs w:val="25"/>
        </w:rPr>
        <w:t xml:space="preserve"> и др.)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1"/>
        <w:gridCol w:w="4856"/>
        <w:gridCol w:w="3389"/>
        <w:gridCol w:w="1118"/>
      </w:tblGrid>
      <w:tr w:rsidR="00CC5E06" w:rsidRPr="00A00495" w:rsidTr="00A00495">
        <w:tc>
          <w:tcPr>
            <w:tcW w:w="70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муниципальный республиканский, федеральныймеждународный уровень)</w:t>
            </w:r>
          </w:p>
        </w:tc>
        <w:tc>
          <w:tcPr>
            <w:tcW w:w="113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Год </w:t>
            </w:r>
          </w:p>
        </w:tc>
      </w:tr>
      <w:tr w:rsidR="00CC5E06" w:rsidRPr="00A00495" w:rsidTr="00A00495">
        <w:tc>
          <w:tcPr>
            <w:tcW w:w="70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CC5E06" w:rsidRDefault="00CC5E06" w:rsidP="00A3796B">
      <w:pPr>
        <w:rPr>
          <w:rFonts w:ascii="Times New Roman" w:hAnsi="Times New Roman"/>
          <w:sz w:val="25"/>
          <w:szCs w:val="25"/>
        </w:rPr>
      </w:pPr>
    </w:p>
    <w:p w:rsidR="00CC5E06" w:rsidRPr="00336B27" w:rsidRDefault="00CC5E06" w:rsidP="00F15A01">
      <w:pPr>
        <w:pStyle w:val="ListParagraph"/>
        <w:rPr>
          <w:rFonts w:ascii="Times New Roman" w:hAnsi="Times New Roman"/>
          <w:b/>
          <w:sz w:val="25"/>
          <w:szCs w:val="25"/>
        </w:rPr>
      </w:pPr>
      <w:r w:rsidRPr="00336B27">
        <w:rPr>
          <w:rFonts w:ascii="Times New Roman" w:hAnsi="Times New Roman"/>
          <w:b/>
          <w:sz w:val="25"/>
          <w:szCs w:val="25"/>
        </w:rPr>
        <w:t xml:space="preserve">3. Результаты </w:t>
      </w:r>
      <w:r>
        <w:rPr>
          <w:rFonts w:ascii="Times New Roman" w:hAnsi="Times New Roman"/>
          <w:b/>
          <w:sz w:val="25"/>
          <w:szCs w:val="25"/>
        </w:rPr>
        <w:t xml:space="preserve">учебно-воспитательной работы </w:t>
      </w:r>
      <w:r w:rsidRPr="00336B27">
        <w:rPr>
          <w:rFonts w:ascii="Times New Roman" w:hAnsi="Times New Roman"/>
          <w:b/>
          <w:sz w:val="25"/>
          <w:szCs w:val="25"/>
        </w:rPr>
        <w:t>за последние  3-5 лет</w:t>
      </w:r>
    </w:p>
    <w:p w:rsidR="00CC5E06" w:rsidRPr="00336B27" w:rsidRDefault="00CC5E06" w:rsidP="00F15A01">
      <w:pPr>
        <w:pStyle w:val="ListParagraph"/>
        <w:rPr>
          <w:rFonts w:ascii="Times New Roman" w:hAnsi="Times New Roman"/>
          <w:b/>
          <w:sz w:val="25"/>
          <w:szCs w:val="25"/>
        </w:rPr>
      </w:pPr>
    </w:p>
    <w:p w:rsidR="00CC5E06" w:rsidRPr="00336B27" w:rsidRDefault="00CC5E06" w:rsidP="00336B27">
      <w:pPr>
        <w:rPr>
          <w:rFonts w:ascii="Times New Roman" w:hAnsi="Times New Roman"/>
          <w:sz w:val="25"/>
          <w:szCs w:val="25"/>
        </w:rPr>
      </w:pPr>
      <w:r w:rsidRPr="00336B27">
        <w:rPr>
          <w:rFonts w:ascii="Times New Roman" w:hAnsi="Times New Roman"/>
          <w:sz w:val="25"/>
          <w:szCs w:val="25"/>
        </w:rPr>
        <w:t xml:space="preserve"> 3.1. Результаты сдачи ЕГЭ, ЕРЭ  по преподаваемому предмету аттестуемого  работника</w:t>
      </w:r>
    </w:p>
    <w:p w:rsidR="00CC5E06" w:rsidRPr="00AC39BD" w:rsidRDefault="00CC5E06" w:rsidP="005D2637">
      <w:pPr>
        <w:pStyle w:val="ListParagraph"/>
        <w:ind w:left="142"/>
        <w:jc w:val="left"/>
        <w:rPr>
          <w:rFonts w:ascii="Times New Roman" w:hAnsi="Times New Roman"/>
          <w:i/>
          <w:sz w:val="25"/>
          <w:szCs w:val="25"/>
        </w:rPr>
      </w:pPr>
      <w:r w:rsidRPr="00AC39BD">
        <w:rPr>
          <w:rFonts w:ascii="Times New Roman" w:hAnsi="Times New Roman"/>
          <w:i/>
          <w:sz w:val="25"/>
          <w:szCs w:val="25"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321"/>
        <w:gridCol w:w="2648"/>
        <w:gridCol w:w="2029"/>
        <w:gridCol w:w="1985"/>
        <w:gridCol w:w="1148"/>
      </w:tblGrid>
      <w:tr w:rsidR="00CC5E06" w:rsidRPr="00A00495" w:rsidTr="00A00495">
        <w:tc>
          <w:tcPr>
            <w:tcW w:w="124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Численность участников ЕГЭ, ЕРЭ (чел.,% от общей численности выпускников  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Численность участников, не  справившихся с ЕГЭ, ЕРЭ (не набравших минимальный балл) (чел., % от общей численности участников ЕГЭ, ЕРЭ)</w:t>
            </w:r>
          </w:p>
        </w:tc>
        <w:tc>
          <w:tcPr>
            <w:tcW w:w="114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Средний балл</w:t>
            </w:r>
          </w:p>
        </w:tc>
      </w:tr>
      <w:tr w:rsidR="00CC5E06" w:rsidRPr="00A00495" w:rsidTr="00A00495">
        <w:tc>
          <w:tcPr>
            <w:tcW w:w="124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3406D6">
      <w:pPr>
        <w:rPr>
          <w:rFonts w:ascii="Times New Roman" w:hAnsi="Times New Roman"/>
          <w:sz w:val="25"/>
          <w:szCs w:val="25"/>
        </w:rPr>
      </w:pPr>
    </w:p>
    <w:p w:rsidR="00CC5E06" w:rsidRPr="003406D6" w:rsidRDefault="00CC5E06" w:rsidP="003406D6">
      <w:pPr>
        <w:rPr>
          <w:rFonts w:ascii="Times New Roman" w:hAnsi="Times New Roman"/>
          <w:sz w:val="25"/>
          <w:szCs w:val="25"/>
        </w:rPr>
      </w:pPr>
      <w:r w:rsidRPr="003406D6">
        <w:rPr>
          <w:rFonts w:ascii="Times New Roman" w:hAnsi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CC5E06" w:rsidRPr="00AC39BD" w:rsidRDefault="00CC5E06" w:rsidP="003406D6">
      <w:pPr>
        <w:rPr>
          <w:rFonts w:ascii="Times New Roman" w:hAnsi="Times New Roman"/>
          <w:i/>
          <w:sz w:val="25"/>
          <w:szCs w:val="25"/>
        </w:rPr>
      </w:pPr>
      <w:r w:rsidRPr="00AC39BD">
        <w:rPr>
          <w:rFonts w:ascii="Times New Roman" w:hAnsi="Times New Roman"/>
          <w:i/>
          <w:sz w:val="25"/>
          <w:szCs w:val="25"/>
        </w:rPr>
        <w:t>( для учителей общеобразовательных предметов)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6"/>
        <w:gridCol w:w="1701"/>
        <w:gridCol w:w="1586"/>
        <w:gridCol w:w="2950"/>
        <w:gridCol w:w="2977"/>
      </w:tblGrid>
      <w:tr w:rsidR="00CC5E06" w:rsidRPr="00A00495" w:rsidTr="00A00495">
        <w:tc>
          <w:tcPr>
            <w:tcW w:w="12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Численность участников ГИА 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Качество обученности по итогам ГИА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Успеваемость по итогам ГИА  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CC5E06" w:rsidRPr="00A00495" w:rsidTr="00A00495">
        <w:tc>
          <w:tcPr>
            <w:tcW w:w="12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3406D6">
      <w:pPr>
        <w:jc w:val="left"/>
        <w:rPr>
          <w:rFonts w:ascii="Times New Roman" w:hAnsi="Times New Roman"/>
          <w:sz w:val="25"/>
          <w:szCs w:val="25"/>
        </w:rPr>
      </w:pPr>
    </w:p>
    <w:p w:rsidR="00CC5E06" w:rsidRPr="003406D6" w:rsidRDefault="00CC5E06" w:rsidP="003406D6">
      <w:pPr>
        <w:jc w:val="left"/>
        <w:rPr>
          <w:rFonts w:ascii="Times New Roman" w:hAnsi="Times New Roman"/>
          <w:sz w:val="25"/>
          <w:szCs w:val="25"/>
        </w:rPr>
      </w:pPr>
      <w:r w:rsidRPr="003406D6">
        <w:rPr>
          <w:rFonts w:ascii="Times New Roman" w:hAnsi="Times New Roman"/>
          <w:sz w:val="25"/>
          <w:szCs w:val="25"/>
        </w:rPr>
        <w:t>3.</w:t>
      </w:r>
      <w:r>
        <w:rPr>
          <w:rFonts w:ascii="Times New Roman" w:hAnsi="Times New Roman"/>
          <w:sz w:val="25"/>
          <w:szCs w:val="25"/>
        </w:rPr>
        <w:t>3</w:t>
      </w:r>
      <w:r w:rsidRPr="003406D6">
        <w:rPr>
          <w:rFonts w:ascii="Times New Roman" w:hAnsi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CC5E06" w:rsidRPr="00AC39BD" w:rsidRDefault="00CC5E06" w:rsidP="003406D6">
      <w:pPr>
        <w:rPr>
          <w:rFonts w:ascii="Times New Roman" w:hAnsi="Times New Roman"/>
          <w:i/>
          <w:sz w:val="25"/>
          <w:szCs w:val="25"/>
        </w:rPr>
      </w:pPr>
      <w:r w:rsidRPr="00AC39BD">
        <w:rPr>
          <w:rFonts w:ascii="Times New Roman" w:hAnsi="Times New Roman"/>
          <w:i/>
          <w:sz w:val="25"/>
          <w:szCs w:val="25"/>
        </w:rPr>
        <w:t>(для учителей общеобразовательных учреждений)</w:t>
      </w:r>
    </w:p>
    <w:tbl>
      <w:tblPr>
        <w:tblW w:w="10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417"/>
        <w:gridCol w:w="2127"/>
        <w:gridCol w:w="2159"/>
        <w:gridCol w:w="2235"/>
        <w:gridCol w:w="1148"/>
      </w:tblGrid>
      <w:tr w:rsidR="00CC5E06" w:rsidRPr="00A00495" w:rsidTr="00A00495">
        <w:tc>
          <w:tcPr>
            <w:tcW w:w="15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Численность 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14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Средний балл</w:t>
            </w:r>
          </w:p>
        </w:tc>
      </w:tr>
      <w:tr w:rsidR="00CC5E06" w:rsidRPr="00A00495" w:rsidTr="00A00495">
        <w:tc>
          <w:tcPr>
            <w:tcW w:w="15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Pr="00AC39BD" w:rsidRDefault="00CC5E06" w:rsidP="007C7C2E">
      <w:pPr>
        <w:rPr>
          <w:rFonts w:ascii="Times New Roman" w:hAnsi="Times New Roman"/>
          <w:i/>
          <w:sz w:val="25"/>
          <w:szCs w:val="25"/>
        </w:rPr>
      </w:pPr>
      <w:r w:rsidRPr="007C7C2E">
        <w:rPr>
          <w:rFonts w:ascii="Times New Roman" w:hAnsi="Times New Roman"/>
          <w:sz w:val="25"/>
          <w:szCs w:val="25"/>
        </w:rPr>
        <w:t>3.</w:t>
      </w:r>
      <w:r>
        <w:rPr>
          <w:rFonts w:ascii="Times New Roman" w:hAnsi="Times New Roman"/>
          <w:sz w:val="25"/>
          <w:szCs w:val="25"/>
        </w:rPr>
        <w:t xml:space="preserve">4. Результаты участия </w:t>
      </w:r>
      <w:r w:rsidRPr="007C7C2E">
        <w:rPr>
          <w:rFonts w:ascii="Times New Roman" w:hAnsi="Times New Roman"/>
          <w:sz w:val="25"/>
          <w:szCs w:val="25"/>
        </w:rPr>
        <w:t>обучающихся в очных предметных олимпиадах</w:t>
      </w:r>
      <w:r w:rsidRPr="00AC39BD">
        <w:rPr>
          <w:rFonts w:ascii="Times New Roman" w:hAnsi="Times New Roman"/>
          <w:i/>
          <w:sz w:val="25"/>
          <w:szCs w:val="25"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2268"/>
        <w:gridCol w:w="2126"/>
        <w:gridCol w:w="1940"/>
        <w:gridCol w:w="2454"/>
      </w:tblGrid>
      <w:tr w:rsidR="00CC5E06" w:rsidRPr="00A00495" w:rsidTr="00A00495">
        <w:tc>
          <w:tcPr>
            <w:tcW w:w="170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</w:tbl>
    <w:p w:rsidR="00CC5E06" w:rsidRDefault="00CC5E06" w:rsidP="009752DF">
      <w:pPr>
        <w:rPr>
          <w:rFonts w:ascii="Times New Roman" w:hAnsi="Times New Roman"/>
          <w:sz w:val="25"/>
          <w:szCs w:val="25"/>
        </w:rPr>
      </w:pPr>
    </w:p>
    <w:p w:rsidR="00CC5E06" w:rsidRPr="009752DF" w:rsidRDefault="00CC5E06" w:rsidP="009752DF">
      <w:pPr>
        <w:rPr>
          <w:rFonts w:ascii="Times New Roman" w:hAnsi="Times New Roman"/>
          <w:sz w:val="25"/>
          <w:szCs w:val="25"/>
        </w:rPr>
      </w:pPr>
      <w:r w:rsidRPr="009752DF">
        <w:rPr>
          <w:rFonts w:ascii="Times New Roman" w:hAnsi="Times New Roman"/>
          <w:sz w:val="25"/>
          <w:szCs w:val="25"/>
        </w:rPr>
        <w:t>3.</w:t>
      </w:r>
      <w:r>
        <w:rPr>
          <w:rFonts w:ascii="Times New Roman" w:hAnsi="Times New Roman"/>
          <w:sz w:val="25"/>
          <w:szCs w:val="25"/>
        </w:rPr>
        <w:t>5</w:t>
      </w:r>
      <w:r w:rsidRPr="009752DF">
        <w:rPr>
          <w:rFonts w:ascii="Times New Roman" w:hAnsi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2260"/>
        <w:gridCol w:w="2137"/>
        <w:gridCol w:w="1415"/>
        <w:gridCol w:w="2453"/>
      </w:tblGrid>
      <w:tr w:rsidR="00CC5E06" w:rsidRPr="00A00495" w:rsidTr="00A00495">
        <w:tc>
          <w:tcPr>
            <w:tcW w:w="198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CC5E06" w:rsidRPr="00A00495" w:rsidTr="00A00495">
        <w:tc>
          <w:tcPr>
            <w:tcW w:w="198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Default="00CC5E06" w:rsidP="007C7C2E">
      <w:pPr>
        <w:rPr>
          <w:rFonts w:ascii="Times New Roman" w:hAnsi="Times New Roman"/>
          <w:sz w:val="25"/>
          <w:szCs w:val="25"/>
        </w:rPr>
      </w:pPr>
      <w:r w:rsidRPr="007C7C2E">
        <w:rPr>
          <w:rFonts w:ascii="Times New Roman" w:hAnsi="Times New Roman"/>
          <w:sz w:val="25"/>
          <w:szCs w:val="25"/>
        </w:rPr>
        <w:t>3.</w:t>
      </w:r>
      <w:r>
        <w:rPr>
          <w:rFonts w:ascii="Times New Roman" w:hAnsi="Times New Roman"/>
          <w:sz w:val="25"/>
          <w:szCs w:val="25"/>
        </w:rPr>
        <w:t>6</w:t>
      </w:r>
      <w:r w:rsidRPr="007C7C2E">
        <w:rPr>
          <w:rFonts w:ascii="Times New Roman" w:hAnsi="Times New Roman"/>
          <w:sz w:val="25"/>
          <w:szCs w:val="25"/>
        </w:rPr>
        <w:t>. Результаты участия  обучающихся</w:t>
      </w:r>
      <w:r>
        <w:rPr>
          <w:rFonts w:ascii="Times New Roman" w:hAnsi="Times New Roman"/>
          <w:sz w:val="25"/>
          <w:szCs w:val="25"/>
        </w:rPr>
        <w:t xml:space="preserve"> (воспитанников) </w:t>
      </w:r>
      <w:r w:rsidRPr="007C7C2E">
        <w:rPr>
          <w:rFonts w:ascii="Times New Roman" w:hAnsi="Times New Roman"/>
          <w:sz w:val="25"/>
          <w:szCs w:val="25"/>
        </w:rPr>
        <w:t xml:space="preserve">в </w:t>
      </w:r>
      <w:r>
        <w:rPr>
          <w:rFonts w:ascii="Times New Roman" w:hAnsi="Times New Roman"/>
          <w:sz w:val="25"/>
          <w:szCs w:val="25"/>
        </w:rPr>
        <w:t xml:space="preserve">конкурсах, смотрах, концертах, соревнованиях и др. мероприятиях по предмету (профилю образовательной программы, реализуемой  педагогическим работником)  как в очной, так и в дистанционной форме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2268"/>
        <w:gridCol w:w="2126"/>
        <w:gridCol w:w="1940"/>
        <w:gridCol w:w="2454"/>
      </w:tblGrid>
      <w:tr w:rsidR="00CC5E06" w:rsidRPr="00A00495" w:rsidTr="00A00495">
        <w:tc>
          <w:tcPr>
            <w:tcW w:w="170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CC5E06" w:rsidRPr="00A00495" w:rsidTr="00A00495">
        <w:tc>
          <w:tcPr>
            <w:tcW w:w="170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Pr="009752DF" w:rsidRDefault="00CC5E06" w:rsidP="009752DF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3.7</w:t>
      </w:r>
      <w:r w:rsidRPr="009752DF">
        <w:rPr>
          <w:rFonts w:ascii="Times New Roman" w:hAnsi="Times New Roman"/>
          <w:sz w:val="25"/>
          <w:szCs w:val="25"/>
        </w:rPr>
        <w:t xml:space="preserve">. </w:t>
      </w:r>
      <w:r>
        <w:rPr>
          <w:rFonts w:ascii="Times New Roman" w:hAnsi="Times New Roman"/>
          <w:sz w:val="25"/>
          <w:szCs w:val="25"/>
        </w:rPr>
        <w:t>Р</w:t>
      </w:r>
      <w:r w:rsidRPr="009752DF">
        <w:rPr>
          <w:rFonts w:ascii="Times New Roman" w:hAnsi="Times New Roman"/>
          <w:sz w:val="25"/>
          <w:szCs w:val="25"/>
        </w:rPr>
        <w:t xml:space="preserve">езультаты обучающихся </w:t>
      </w:r>
      <w:r>
        <w:rPr>
          <w:rFonts w:ascii="Times New Roman" w:hAnsi="Times New Roman"/>
          <w:sz w:val="25"/>
          <w:szCs w:val="25"/>
        </w:rPr>
        <w:t xml:space="preserve">на основе </w:t>
      </w:r>
      <w:r w:rsidRPr="009752DF">
        <w:rPr>
          <w:rFonts w:ascii="Times New Roman" w:hAnsi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>
        <w:rPr>
          <w:rFonts w:ascii="Times New Roman" w:hAnsi="Times New Roman"/>
          <w:i/>
          <w:sz w:val="25"/>
          <w:szCs w:val="25"/>
        </w:rPr>
        <w:t>для учителей,</w:t>
      </w:r>
      <w:r w:rsidRPr="00AC39BD">
        <w:rPr>
          <w:rFonts w:ascii="Times New Roman" w:hAnsi="Times New Roman"/>
          <w:i/>
          <w:sz w:val="25"/>
          <w:szCs w:val="25"/>
        </w:rPr>
        <w:t xml:space="preserve"> преподавателей</w:t>
      </w:r>
      <w:r>
        <w:rPr>
          <w:rFonts w:ascii="Times New Roman" w:hAnsi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Pr="00AC39BD">
        <w:rPr>
          <w:rFonts w:ascii="Times New Roman" w:hAnsi="Times New Roman"/>
          <w:i/>
          <w:sz w:val="25"/>
          <w:szCs w:val="25"/>
        </w:rPr>
        <w:t>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2425"/>
        <w:gridCol w:w="3103"/>
        <w:gridCol w:w="2379"/>
      </w:tblGrid>
      <w:tr w:rsidR="00CC5E06" w:rsidRPr="00A00495" w:rsidTr="00A00495">
        <w:tc>
          <w:tcPr>
            <w:tcW w:w="25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Качество обучения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CC5E06" w:rsidRPr="00A00495" w:rsidTr="00A00495">
        <w:tc>
          <w:tcPr>
            <w:tcW w:w="255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Default="00CC5E06" w:rsidP="0098496C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3.8</w:t>
      </w:r>
      <w:r w:rsidRPr="003406D6">
        <w:rPr>
          <w:rFonts w:ascii="Times New Roman" w:hAnsi="Times New Roman"/>
          <w:sz w:val="25"/>
          <w:szCs w:val="25"/>
        </w:rPr>
        <w:t xml:space="preserve">. </w:t>
      </w:r>
      <w:r>
        <w:rPr>
          <w:rFonts w:ascii="Times New Roman" w:hAnsi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1843"/>
        <w:gridCol w:w="1810"/>
        <w:gridCol w:w="3322"/>
        <w:gridCol w:w="1784"/>
      </w:tblGrid>
      <w:tr w:rsidR="00CC5E06" w:rsidRPr="00A00495" w:rsidTr="00A00495"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Тема, название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Результаты (если есть)</w:t>
            </w:r>
          </w:p>
        </w:tc>
      </w:tr>
      <w:tr w:rsidR="00CC5E06" w:rsidRPr="00A00495" w:rsidTr="00A00495"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Default="00CC5E06" w:rsidP="009752DF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3.9</w:t>
      </w:r>
      <w:r w:rsidRPr="009752DF">
        <w:rPr>
          <w:rFonts w:ascii="Times New Roman" w:hAnsi="Times New Roman"/>
          <w:sz w:val="25"/>
          <w:szCs w:val="25"/>
        </w:rPr>
        <w:t>. Деяте</w:t>
      </w:r>
      <w:r>
        <w:rPr>
          <w:rFonts w:ascii="Times New Roman" w:hAnsi="Times New Roman"/>
          <w:sz w:val="25"/>
          <w:szCs w:val="25"/>
        </w:rPr>
        <w:t xml:space="preserve">льность классного руководителя, </w:t>
      </w:r>
      <w:r w:rsidRPr="009752DF">
        <w:rPr>
          <w:rFonts w:ascii="Times New Roman" w:hAnsi="Times New Roman"/>
          <w:sz w:val="25"/>
          <w:szCs w:val="25"/>
        </w:rPr>
        <w:t xml:space="preserve">куратора учебной </w:t>
      </w:r>
      <w:r>
        <w:rPr>
          <w:rFonts w:ascii="Times New Roman" w:hAnsi="Times New Roman"/>
          <w:sz w:val="25"/>
          <w:szCs w:val="25"/>
        </w:rPr>
        <w:t xml:space="preserve">группы, социального педагогапо профилактике девиантного поведения детей </w:t>
      </w:r>
      <w:r w:rsidRPr="00F9594E">
        <w:rPr>
          <w:rFonts w:ascii="Times New Roman" w:hAnsi="Times New Roman"/>
          <w:i/>
          <w:sz w:val="25"/>
          <w:szCs w:val="25"/>
        </w:rPr>
        <w:t>(Для педагогических работников общеобразовательных учреждений,УНПО, УСПО, социальных педагогов)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54"/>
        <w:gridCol w:w="1559"/>
        <w:gridCol w:w="1560"/>
        <w:gridCol w:w="1417"/>
      </w:tblGrid>
      <w:tr w:rsidR="00CC5E06" w:rsidRPr="00A00495" w:rsidTr="00A00495">
        <w:tc>
          <w:tcPr>
            <w:tcW w:w="59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</w:tr>
      <w:tr w:rsidR="00CC5E06" w:rsidRPr="00A00495" w:rsidTr="00A00495">
        <w:tc>
          <w:tcPr>
            <w:tcW w:w="59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59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59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Pr="00AC39BD" w:rsidRDefault="00CC5E06" w:rsidP="005323A7">
      <w:pPr>
        <w:rPr>
          <w:rFonts w:ascii="Times New Roman" w:hAnsi="Times New Roman"/>
          <w:i/>
          <w:sz w:val="25"/>
          <w:szCs w:val="25"/>
        </w:rPr>
      </w:pPr>
      <w:r w:rsidRPr="005323A7">
        <w:rPr>
          <w:rFonts w:ascii="Times New Roman" w:hAnsi="Times New Roman"/>
          <w:sz w:val="25"/>
          <w:szCs w:val="25"/>
        </w:rPr>
        <w:t xml:space="preserve">3.10. </w:t>
      </w:r>
      <w:r>
        <w:rPr>
          <w:rFonts w:ascii="Times New Roman" w:hAnsi="Times New Roman"/>
          <w:sz w:val="25"/>
          <w:szCs w:val="25"/>
        </w:rPr>
        <w:t>Обеспечение</w:t>
      </w:r>
      <w:r w:rsidRPr="005323A7">
        <w:rPr>
          <w:rFonts w:ascii="Times New Roman" w:hAnsi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417"/>
        <w:gridCol w:w="1418"/>
        <w:gridCol w:w="1276"/>
        <w:gridCol w:w="1275"/>
        <w:gridCol w:w="1276"/>
      </w:tblGrid>
      <w:tr w:rsidR="00CC5E06" w:rsidRPr="00A00495" w:rsidTr="00CE08CD">
        <w:tc>
          <w:tcPr>
            <w:tcW w:w="382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35B43">
              <w:rPr>
                <w:rFonts w:ascii="Times New Roman" w:hAnsi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35B43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CC5E06" w:rsidRPr="005323A7" w:rsidRDefault="00CC5E06" w:rsidP="00CE08CD">
            <w:pPr>
              <w:rPr>
                <w:rFonts w:ascii="Times New Roman" w:hAnsi="Times New Roman"/>
                <w:sz w:val="25"/>
                <w:szCs w:val="25"/>
              </w:rPr>
            </w:pPr>
            <w:r w:rsidRPr="005323A7">
              <w:rPr>
                <w:rFonts w:ascii="Times New Roman" w:hAnsi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CC5E06" w:rsidRPr="005323A7" w:rsidRDefault="00CC5E06" w:rsidP="00CE08CD">
            <w:pPr>
              <w:rPr>
                <w:rFonts w:ascii="Times New Roman" w:hAnsi="Times New Roman"/>
                <w:sz w:val="25"/>
                <w:szCs w:val="25"/>
              </w:rPr>
            </w:pPr>
            <w:r w:rsidRPr="005323A7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CC5E06" w:rsidRPr="005323A7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323A7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</w:tr>
      <w:tr w:rsidR="00CC5E06" w:rsidRPr="00A00495" w:rsidTr="00CE08CD">
        <w:tc>
          <w:tcPr>
            <w:tcW w:w="3828" w:type="dxa"/>
          </w:tcPr>
          <w:p w:rsidR="00CC5E06" w:rsidRDefault="00CC5E06" w:rsidP="00CE08C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rPr>
                <w:rFonts w:ascii="Times New Roman" w:hAnsi="Times New Roman"/>
              </w:rPr>
            </w:pPr>
          </w:p>
        </w:tc>
      </w:tr>
      <w:tr w:rsidR="00CC5E06" w:rsidRPr="00A00495" w:rsidTr="00CE08CD">
        <w:tc>
          <w:tcPr>
            <w:tcW w:w="3828" w:type="dxa"/>
          </w:tcPr>
          <w:p w:rsidR="00CC5E06" w:rsidRDefault="00CC5E06" w:rsidP="00CE08C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rPr>
                <w:rFonts w:ascii="Times New Roman" w:hAnsi="Times New Roman"/>
              </w:rPr>
            </w:pPr>
          </w:p>
        </w:tc>
      </w:tr>
      <w:tr w:rsidR="00CC5E06" w:rsidRPr="00A00495" w:rsidTr="00CE08CD">
        <w:tc>
          <w:tcPr>
            <w:tcW w:w="3828" w:type="dxa"/>
          </w:tcPr>
          <w:p w:rsidR="00CC5E06" w:rsidRPr="00F35B43" w:rsidRDefault="00CC5E06" w:rsidP="00CE08CD">
            <w:pPr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rPr>
                <w:rFonts w:ascii="Times New Roman" w:hAnsi="Times New Roman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Pr="008656EA" w:rsidRDefault="00CC5E06" w:rsidP="008656EA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8"/>
          <w:szCs w:val="28"/>
        </w:rPr>
        <w:t>3.11.</w:t>
      </w:r>
      <w:r w:rsidRPr="008656EA">
        <w:rPr>
          <w:rFonts w:ascii="Times New Roman" w:hAnsi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r w:rsidRPr="00AC39BD">
        <w:rPr>
          <w:rFonts w:ascii="Times New Roman" w:hAnsi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417"/>
        <w:gridCol w:w="1418"/>
        <w:gridCol w:w="1276"/>
        <w:gridCol w:w="1275"/>
        <w:gridCol w:w="1276"/>
      </w:tblGrid>
      <w:tr w:rsidR="00CC5E06" w:rsidRPr="00A00495" w:rsidTr="00F35B43">
        <w:tc>
          <w:tcPr>
            <w:tcW w:w="382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35B43">
              <w:rPr>
                <w:rFonts w:ascii="Times New Roman" w:hAnsi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F35B43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CC5E06" w:rsidRPr="008656EA" w:rsidRDefault="00CC5E06" w:rsidP="0019701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CC5E06" w:rsidRPr="008656EA" w:rsidRDefault="00CC5E06" w:rsidP="0019701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Учебный год</w:t>
            </w:r>
          </w:p>
        </w:tc>
        <w:tc>
          <w:tcPr>
            <w:tcW w:w="1276" w:type="dxa"/>
          </w:tcPr>
          <w:p w:rsidR="00CC5E06" w:rsidRPr="008656EA" w:rsidRDefault="00CC5E06" w:rsidP="001970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год</w:t>
            </w:r>
          </w:p>
        </w:tc>
      </w:tr>
      <w:tr w:rsidR="00CC5E06" w:rsidRPr="00A00495" w:rsidTr="00F35B43">
        <w:tc>
          <w:tcPr>
            <w:tcW w:w="3828" w:type="dxa"/>
          </w:tcPr>
          <w:p w:rsidR="00CC5E06" w:rsidRPr="00F35B43" w:rsidRDefault="00CC5E06" w:rsidP="00F35B43">
            <w:pPr>
              <w:rPr>
                <w:rFonts w:ascii="Times New Roman" w:hAnsi="Times New Roman"/>
                <w:sz w:val="25"/>
                <w:szCs w:val="25"/>
              </w:rPr>
            </w:pPr>
            <w:r w:rsidRPr="00F35B43">
              <w:rPr>
                <w:rFonts w:ascii="Times New Roman" w:hAnsi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CC5E06" w:rsidRPr="00F35B43" w:rsidRDefault="00CC5E06" w:rsidP="00CE08CD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CC5E06" w:rsidRPr="008656EA" w:rsidRDefault="00CC5E06">
            <w:pPr>
              <w:rPr>
                <w:rFonts w:ascii="Times New Roman" w:hAnsi="Times New Roman"/>
              </w:rPr>
            </w:pPr>
          </w:p>
        </w:tc>
      </w:tr>
      <w:tr w:rsidR="00CC5E06" w:rsidRPr="00A00495" w:rsidTr="00F35B43">
        <w:tc>
          <w:tcPr>
            <w:tcW w:w="3828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7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5" w:type="dxa"/>
          </w:tcPr>
          <w:p w:rsidR="00CC5E06" w:rsidRPr="008656EA" w:rsidRDefault="00CC5E06" w:rsidP="00CE08C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</w:tcPr>
          <w:p w:rsidR="00CC5E06" w:rsidRPr="008656EA" w:rsidRDefault="00CC5E06">
            <w:pPr>
              <w:rPr>
                <w:rFonts w:ascii="Times New Roman" w:hAnsi="Times New Roman"/>
              </w:rPr>
            </w:pPr>
          </w:p>
        </w:tc>
      </w:tr>
    </w:tbl>
    <w:p w:rsidR="00CC5E06" w:rsidRDefault="00CC5E06" w:rsidP="00F35B43">
      <w:pPr>
        <w:rPr>
          <w:rFonts w:ascii="Times New Roman" w:hAnsi="Times New Roman"/>
          <w:b/>
          <w:sz w:val="28"/>
          <w:szCs w:val="28"/>
        </w:rPr>
      </w:pPr>
    </w:p>
    <w:p w:rsidR="00CC5E06" w:rsidRDefault="00CC5E06" w:rsidP="009752DF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3.12. Другие результаты (наличие выпускников, получивших 100 баллов по итогам ЕГЭ по предмету аттестуемого учителя, или выпускников УНПО, УСПО,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4678"/>
        <w:gridCol w:w="4110"/>
      </w:tblGrid>
      <w:tr w:rsidR="00CC5E06" w:rsidRPr="00A00495" w:rsidTr="00A00495">
        <w:tc>
          <w:tcPr>
            <w:tcW w:w="152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CC5E06" w:rsidRPr="00A00495" w:rsidRDefault="00CC5E06" w:rsidP="00A00495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CC5E06" w:rsidRPr="00A00495" w:rsidTr="00A00495">
        <w:tc>
          <w:tcPr>
            <w:tcW w:w="152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9752DF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AD6188" w:rsidRDefault="00CC5E06" w:rsidP="00BF223B">
      <w:pPr>
        <w:jc w:val="lef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3.13. </w:t>
      </w:r>
      <w:r w:rsidRPr="00AD6188">
        <w:rPr>
          <w:rFonts w:ascii="Times New Roman" w:hAnsi="Times New Roman"/>
          <w:sz w:val="25"/>
          <w:szCs w:val="25"/>
        </w:rPr>
        <w:t>Показатели  сохранности здоровья воспитанников</w:t>
      </w:r>
      <w:r>
        <w:rPr>
          <w:rFonts w:ascii="Times New Roman" w:hAnsi="Times New Roman"/>
          <w:sz w:val="25"/>
          <w:szCs w:val="25"/>
        </w:rPr>
        <w:t xml:space="preserve">в группе  детского дошкольного учреждения </w:t>
      </w:r>
      <w:r w:rsidRPr="00F9594E">
        <w:rPr>
          <w:rFonts w:ascii="Times New Roman" w:hAnsi="Times New Roman"/>
          <w:i/>
          <w:sz w:val="25"/>
          <w:szCs w:val="25"/>
        </w:rPr>
        <w:t>(для воспитателей ДОУ</w:t>
      </w:r>
      <w:r>
        <w:rPr>
          <w:rFonts w:ascii="Times New Roman" w:hAnsi="Times New Roman"/>
          <w:sz w:val="25"/>
          <w:szCs w:val="25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1979"/>
        <w:gridCol w:w="1985"/>
        <w:gridCol w:w="2273"/>
      </w:tblGrid>
      <w:tr w:rsidR="00CC5E06" w:rsidRPr="00A00495" w:rsidTr="00A00495">
        <w:trPr>
          <w:trHeight w:val="584"/>
        </w:trPr>
        <w:tc>
          <w:tcPr>
            <w:tcW w:w="4077" w:type="dxa"/>
            <w:vMerge w:val="restart"/>
          </w:tcPr>
          <w:p w:rsidR="00CC5E06" w:rsidRPr="00A00495" w:rsidRDefault="00CC5E06" w:rsidP="00A00495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CC5E06" w:rsidRPr="00A00495" w:rsidRDefault="00CC5E06" w:rsidP="00A00495">
            <w:pPr>
              <w:ind w:right="26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Количество дней, пропущенных ребенком</w:t>
            </w:r>
          </w:p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CC5E06" w:rsidRPr="00A00495" w:rsidTr="00A00495">
        <w:trPr>
          <w:trHeight w:val="192"/>
        </w:trPr>
        <w:tc>
          <w:tcPr>
            <w:tcW w:w="4077" w:type="dxa"/>
            <w:vMerge/>
          </w:tcPr>
          <w:p w:rsidR="00CC5E06" w:rsidRPr="00A00495" w:rsidRDefault="00CC5E06" w:rsidP="00A00495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Год</w:t>
            </w:r>
          </w:p>
        </w:tc>
        <w:tc>
          <w:tcPr>
            <w:tcW w:w="1985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Год</w:t>
            </w:r>
          </w:p>
        </w:tc>
        <w:tc>
          <w:tcPr>
            <w:tcW w:w="2273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Год</w:t>
            </w:r>
          </w:p>
        </w:tc>
      </w:tr>
      <w:tr w:rsidR="00CC5E06" w:rsidRPr="00A00495" w:rsidTr="00A00495">
        <w:trPr>
          <w:trHeight w:val="604"/>
        </w:trPr>
        <w:tc>
          <w:tcPr>
            <w:tcW w:w="4077" w:type="dxa"/>
          </w:tcPr>
          <w:p w:rsidR="00CC5E06" w:rsidRPr="00A00495" w:rsidRDefault="00CC5E06" w:rsidP="00A00495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rPr>
          <w:trHeight w:val="194"/>
        </w:trPr>
        <w:tc>
          <w:tcPr>
            <w:tcW w:w="4077" w:type="dxa"/>
          </w:tcPr>
          <w:p w:rsidR="00CC5E06" w:rsidRPr="00A00495" w:rsidRDefault="00CC5E06" w:rsidP="00A00495">
            <w:pPr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15A01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Pr="00D314AD" w:rsidRDefault="00CC5E06" w:rsidP="00D314AD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3.14. </w:t>
      </w:r>
      <w:r w:rsidRPr="00D314AD">
        <w:rPr>
          <w:rFonts w:ascii="Times New Roman" w:hAnsi="Times New Roman"/>
          <w:sz w:val="25"/>
          <w:szCs w:val="25"/>
        </w:rPr>
        <w:t>Организация предметно-развивающей среды</w:t>
      </w:r>
      <w:r w:rsidRPr="00F9594E">
        <w:rPr>
          <w:rFonts w:ascii="Times New Roman" w:hAnsi="Times New Roman"/>
          <w:i/>
          <w:sz w:val="25"/>
          <w:szCs w:val="25"/>
        </w:rPr>
        <w:t>(для воспитателей</w:t>
      </w:r>
      <w:r>
        <w:rPr>
          <w:rFonts w:ascii="Times New Roman" w:hAnsi="Times New Roman"/>
          <w:sz w:val="25"/>
          <w:szCs w:val="25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3827"/>
      </w:tblGrid>
      <w:tr w:rsidR="00CC5E06" w:rsidRPr="00A00495" w:rsidTr="00A00495">
        <w:tc>
          <w:tcPr>
            <w:tcW w:w="4077" w:type="dxa"/>
          </w:tcPr>
          <w:p w:rsidR="00CC5E06" w:rsidRPr="00A00495" w:rsidRDefault="00CC5E06" w:rsidP="00A00495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CC5E06" w:rsidRPr="00A00495" w:rsidTr="00A00495">
        <w:tc>
          <w:tcPr>
            <w:tcW w:w="40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Разработка методических материалов, их вид (</w:t>
            </w:r>
            <w:r w:rsidRPr="00A00495">
              <w:rPr>
                <w:rFonts w:ascii="Times New Roman" w:hAnsi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40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Изготовление дидактических пособий </w:t>
            </w:r>
            <w:r w:rsidRPr="00A00495">
              <w:rPr>
                <w:rFonts w:ascii="Times New Roman" w:hAnsi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D314AD">
      <w:pPr>
        <w:pStyle w:val="ListParagraph"/>
        <w:jc w:val="left"/>
        <w:rPr>
          <w:rFonts w:ascii="Times New Roman" w:hAnsi="Times New Roman"/>
          <w:sz w:val="25"/>
          <w:szCs w:val="25"/>
        </w:rPr>
      </w:pPr>
    </w:p>
    <w:p w:rsidR="00CC5E06" w:rsidRPr="00F9594E" w:rsidRDefault="00CC5E06" w:rsidP="005457AA">
      <w:pPr>
        <w:rPr>
          <w:rFonts w:ascii="Times New Roman" w:hAnsi="Times New Roman"/>
          <w:i/>
          <w:sz w:val="25"/>
          <w:szCs w:val="25"/>
        </w:rPr>
      </w:pPr>
      <w:r w:rsidRPr="005457AA">
        <w:rPr>
          <w:rFonts w:ascii="Times New Roman" w:hAnsi="Times New Roman"/>
          <w:sz w:val="25"/>
          <w:szCs w:val="25"/>
        </w:rPr>
        <w:t>3.15. Работа с родителями воспитанни</w:t>
      </w:r>
      <w:r>
        <w:rPr>
          <w:rFonts w:ascii="Times New Roman" w:hAnsi="Times New Roman"/>
          <w:sz w:val="25"/>
          <w:szCs w:val="25"/>
        </w:rPr>
        <w:t xml:space="preserve">ков или лицами, их заменяющих </w:t>
      </w:r>
      <w:r w:rsidRPr="00F9594E">
        <w:rPr>
          <w:rFonts w:ascii="Times New Roman" w:hAnsi="Times New Roman"/>
          <w:i/>
          <w:sz w:val="25"/>
          <w:szCs w:val="25"/>
        </w:rPr>
        <w:t>(Для педагогических работников ДОУ, воспитателей, социальных педагогов, учителей-дефектологов)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2605"/>
        <w:gridCol w:w="2605"/>
        <w:gridCol w:w="1507"/>
      </w:tblGrid>
      <w:tr w:rsidR="00CC5E06" w:rsidRPr="00A00495" w:rsidTr="00A00495">
        <w:tc>
          <w:tcPr>
            <w:tcW w:w="3652" w:type="dxa"/>
          </w:tcPr>
          <w:p w:rsidR="00CC5E06" w:rsidRPr="00A00495" w:rsidRDefault="00CC5E06" w:rsidP="004857B1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Название мероприятия </w:t>
            </w:r>
            <w:r w:rsidRPr="00A00495">
              <w:rPr>
                <w:rFonts w:ascii="Times New Roman" w:hAnsi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</w:tcPr>
          <w:p w:rsidR="00CC5E06" w:rsidRPr="00A00495" w:rsidRDefault="00CC5E06" w:rsidP="005457AA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CC5E06" w:rsidRPr="00A00495" w:rsidRDefault="00CC5E06" w:rsidP="005457AA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CC5E06" w:rsidRPr="00A00495" w:rsidRDefault="00CC5E06" w:rsidP="005457AA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Дата</w:t>
            </w:r>
          </w:p>
        </w:tc>
      </w:tr>
    </w:tbl>
    <w:p w:rsidR="00CC5E06" w:rsidRPr="005457AA" w:rsidRDefault="00CC5E06" w:rsidP="005457AA">
      <w:pPr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3.16. Другие результаты педагогических работников дошкольных образовательных учреждений(инновационная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наставничествои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3402"/>
        <w:gridCol w:w="4536"/>
      </w:tblGrid>
      <w:tr w:rsidR="00CC5E06" w:rsidRPr="00A00495" w:rsidTr="00A00495">
        <w:tc>
          <w:tcPr>
            <w:tcW w:w="23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CC5E06" w:rsidRPr="00A00495" w:rsidTr="00A00495">
        <w:tc>
          <w:tcPr>
            <w:tcW w:w="23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3.17. Результаты работы аттестуемого педагогического работника по сохранению  учебного контингента  (в классе, детском объединении, кружке, студии и др.) </w:t>
      </w:r>
    </w:p>
    <w:p w:rsidR="00CC5E06" w:rsidRPr="00F9594E" w:rsidRDefault="00CC5E06" w:rsidP="00BF223B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F9594E">
        <w:rPr>
          <w:rFonts w:ascii="Times New Roman" w:hAnsi="Times New Roman"/>
          <w:i/>
          <w:sz w:val="25"/>
          <w:szCs w:val="25"/>
        </w:rPr>
        <w:t>(Для педагогических работников дополнительного образования детей)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44"/>
        <w:gridCol w:w="1843"/>
        <w:gridCol w:w="1843"/>
        <w:gridCol w:w="1984"/>
      </w:tblGrid>
      <w:tr w:rsidR="00CC5E06" w:rsidRPr="00A00495" w:rsidTr="00A00495">
        <w:tc>
          <w:tcPr>
            <w:tcW w:w="4644" w:type="dxa"/>
          </w:tcPr>
          <w:p w:rsidR="00CC5E06" w:rsidRPr="00A00495" w:rsidRDefault="00CC5E06" w:rsidP="00CE08CD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</w:tr>
      <w:tr w:rsidR="00CC5E06" w:rsidRPr="00A00495" w:rsidTr="00A00495">
        <w:tc>
          <w:tcPr>
            <w:tcW w:w="4644" w:type="dxa"/>
          </w:tcPr>
          <w:p w:rsidR="00CC5E06" w:rsidRPr="00A00495" w:rsidRDefault="00CC5E06" w:rsidP="00A66BA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Сохранность  учебного контингента в течение учебного года (% обучающихся на конец  учебного года от численности обучающихся на начало учебного года)</w:t>
            </w:r>
          </w:p>
        </w:tc>
        <w:tc>
          <w:tcPr>
            <w:tcW w:w="1843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CC5E06" w:rsidRPr="00A00495" w:rsidRDefault="00CC5E06" w:rsidP="00A00495">
            <w:pPr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3.18.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2268"/>
        <w:gridCol w:w="2126"/>
        <w:gridCol w:w="1940"/>
        <w:gridCol w:w="2454"/>
      </w:tblGrid>
      <w:tr w:rsidR="00CC5E06" w:rsidRPr="00A00495" w:rsidTr="00A00495">
        <w:tc>
          <w:tcPr>
            <w:tcW w:w="170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170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113B57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3.19.Другие результаты, подтверждающие успешность профессиональной деятельности аттестуемого педагогического работника дополнительного образования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ирезультаты инновационной деятельности и др.)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2796"/>
        <w:gridCol w:w="5284"/>
      </w:tblGrid>
      <w:tr w:rsidR="00CC5E06" w:rsidRPr="00A00495" w:rsidTr="00A00495">
        <w:tc>
          <w:tcPr>
            <w:tcW w:w="23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CC5E06" w:rsidRPr="00A00495" w:rsidTr="00A00495">
        <w:tc>
          <w:tcPr>
            <w:tcW w:w="23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3.20. Деятельность пообеспечению профессионального роста педагогических работников. </w:t>
      </w:r>
      <w:r w:rsidRPr="00F9594E"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/>
          <w:sz w:val="25"/>
          <w:szCs w:val="25"/>
        </w:rPr>
        <w:t>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CC5E06" w:rsidRPr="00A00495" w:rsidTr="00A00495">
        <w:tc>
          <w:tcPr>
            <w:tcW w:w="1384" w:type="dxa"/>
            <w:vMerge w:val="restart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8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CC5E06" w:rsidRPr="00A00495" w:rsidTr="00A00495">
        <w:trPr>
          <w:trHeight w:val="300"/>
        </w:trPr>
        <w:tc>
          <w:tcPr>
            <w:tcW w:w="1384" w:type="dxa"/>
            <w:vMerge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Прошли курсы повышения квалифика-</w:t>
            </w:r>
          </w:p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ции</w:t>
            </w:r>
          </w:p>
        </w:tc>
      </w:tr>
      <w:tr w:rsidR="00CC5E06" w:rsidRPr="00A00495" w:rsidTr="00A00495">
        <w:trPr>
          <w:trHeight w:val="564"/>
        </w:trPr>
        <w:tc>
          <w:tcPr>
            <w:tcW w:w="1384" w:type="dxa"/>
            <w:vMerge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CC5E06" w:rsidRPr="00A00495" w:rsidRDefault="00CC5E06" w:rsidP="00A00495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Высшая </w:t>
            </w:r>
          </w:p>
          <w:p w:rsidR="00CC5E06" w:rsidRPr="00A00495" w:rsidRDefault="00CC5E06" w:rsidP="00A00495">
            <w:pPr>
              <w:pStyle w:val="ListParagraph"/>
              <w:ind w:left="0"/>
              <w:jc w:val="left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Первая</w:t>
            </w:r>
          </w:p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1384" w:type="dxa"/>
            <w:vMerge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%</w:t>
            </w:r>
          </w:p>
        </w:tc>
      </w:tr>
      <w:tr w:rsidR="00CC5E06" w:rsidRPr="00A00495" w:rsidTr="00A00495">
        <w:tc>
          <w:tcPr>
            <w:tcW w:w="138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138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138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138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1384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63081F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640B5A" w:rsidRDefault="00CC5E06" w:rsidP="0063081F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 Деятельность по развитию творческой активности, инновационного потенциала  педагогических работников</w:t>
      </w:r>
      <w:r w:rsidRPr="00F9594E"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:rsidR="00CC5E06" w:rsidRPr="00F9594E" w:rsidRDefault="00CC5E06" w:rsidP="0063081F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том числе в  конкурсе в рамках реализации приоритетного национального проекта « Образование»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1843"/>
        <w:gridCol w:w="2410"/>
        <w:gridCol w:w="1276"/>
        <w:gridCol w:w="3118"/>
      </w:tblGrid>
      <w:tr w:rsidR="00CC5E06" w:rsidRPr="00A00495" w:rsidTr="00A00495"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Название конкурса, кем организован</w:t>
            </w:r>
          </w:p>
        </w:tc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2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CC5E06" w:rsidRPr="00A00495" w:rsidTr="00A00495">
        <w:tc>
          <w:tcPr>
            <w:tcW w:w="170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7F6364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3.21.2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 и др.)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8"/>
        <w:gridCol w:w="1615"/>
        <w:gridCol w:w="2162"/>
        <w:gridCol w:w="2527"/>
        <w:gridCol w:w="2309"/>
      </w:tblGrid>
      <w:tr w:rsidR="00CC5E06" w:rsidRPr="00A00495" w:rsidTr="00A00495">
        <w:tc>
          <w:tcPr>
            <w:tcW w:w="17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Наименование гранта, кем учрежден</w:t>
            </w:r>
          </w:p>
        </w:tc>
        <w:tc>
          <w:tcPr>
            <w:tcW w:w="172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CC5E06" w:rsidRPr="00A00495" w:rsidTr="00A00495">
        <w:tc>
          <w:tcPr>
            <w:tcW w:w="177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7F6364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3.21.3.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 федеральных государственных образовательных стандартов, новых образовательных технологий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1843"/>
        <w:gridCol w:w="2410"/>
        <w:gridCol w:w="1701"/>
        <w:gridCol w:w="1311"/>
      </w:tblGrid>
      <w:tr w:rsidR="00CC5E06" w:rsidRPr="00A00495" w:rsidTr="00A00495">
        <w:tc>
          <w:tcPr>
            <w:tcW w:w="326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701" w:type="dxa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 Учебный год</w:t>
            </w:r>
          </w:p>
        </w:tc>
      </w:tr>
      <w:tr w:rsidR="00CC5E06" w:rsidRPr="00A00495" w:rsidTr="00A00495">
        <w:tc>
          <w:tcPr>
            <w:tcW w:w="3261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311" w:type="dxa"/>
          </w:tcPr>
          <w:p w:rsidR="00CC5E06" w:rsidRPr="00A00495" w:rsidRDefault="00CC5E06">
            <w:pPr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3.22. Обеспечение повышения качества обучения и воспитания,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</w:p>
    <w:p w:rsidR="00CC5E06" w:rsidRPr="00F9594E" w:rsidRDefault="00CC5E06" w:rsidP="00BF223B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F9594E"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ДОУ)</w:t>
      </w:r>
    </w:p>
    <w:p w:rsidR="00CC5E06" w:rsidRDefault="00CC5E06" w:rsidP="00BF223B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145BAB">
        <w:rPr>
          <w:rFonts w:ascii="Times New Roman" w:hAnsi="Times New Roman"/>
          <w:i/>
          <w:sz w:val="25"/>
          <w:szCs w:val="25"/>
        </w:rPr>
        <w:t xml:space="preserve">На основе средних отчетных показателей по муниципальному образованию или образовательному учреждениюзаполняются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>
        <w:rPr>
          <w:rFonts w:ascii="Times New Roman" w:hAnsi="Times New Roman"/>
          <w:i/>
          <w:sz w:val="25"/>
          <w:szCs w:val="25"/>
        </w:rPr>
        <w:t>пункте</w:t>
      </w:r>
      <w:r w:rsidRPr="00145BAB">
        <w:rPr>
          <w:rFonts w:ascii="Times New Roman" w:hAnsi="Times New Roman"/>
          <w:i/>
          <w:sz w:val="25"/>
          <w:szCs w:val="25"/>
        </w:rPr>
        <w:t xml:space="preserve"> 3.13 (для методистов, курирующих дошкольное образованиеи старших воспитателей</w:t>
      </w:r>
      <w:r>
        <w:rPr>
          <w:rFonts w:ascii="Times New Roman" w:hAnsi="Times New Roman"/>
          <w:i/>
          <w:sz w:val="25"/>
          <w:szCs w:val="25"/>
        </w:rPr>
        <w:t xml:space="preserve"> ДОУ</w:t>
      </w:r>
      <w:r w:rsidRPr="00145BAB">
        <w:rPr>
          <w:rFonts w:ascii="Times New Roman" w:hAnsi="Times New Roman"/>
          <w:i/>
          <w:sz w:val="25"/>
          <w:szCs w:val="25"/>
        </w:rPr>
        <w:t>),</w:t>
      </w:r>
      <w:r>
        <w:rPr>
          <w:rFonts w:ascii="Times New Roman" w:hAnsi="Times New Roman"/>
          <w:i/>
          <w:sz w:val="25"/>
          <w:szCs w:val="25"/>
        </w:rPr>
        <w:t xml:space="preserve"> пункте </w:t>
      </w:r>
      <w:r w:rsidRPr="00145BAB">
        <w:rPr>
          <w:rFonts w:ascii="Times New Roman" w:hAnsi="Times New Roman"/>
          <w:i/>
          <w:sz w:val="25"/>
          <w:szCs w:val="25"/>
        </w:rPr>
        <w:t>3.1</w:t>
      </w:r>
      <w:r>
        <w:rPr>
          <w:rFonts w:ascii="Times New Roman" w:hAnsi="Times New Roman"/>
          <w:i/>
          <w:sz w:val="25"/>
          <w:szCs w:val="25"/>
        </w:rPr>
        <w:t>7</w:t>
      </w:r>
      <w:r w:rsidRPr="00145BAB">
        <w:rPr>
          <w:rFonts w:ascii="Times New Roman" w:hAnsi="Times New Roman"/>
          <w:i/>
          <w:sz w:val="25"/>
          <w:szCs w:val="25"/>
        </w:rPr>
        <w:t>- 3.1</w:t>
      </w:r>
      <w:r>
        <w:rPr>
          <w:rFonts w:ascii="Times New Roman" w:hAnsi="Times New Roman"/>
          <w:i/>
          <w:sz w:val="25"/>
          <w:szCs w:val="25"/>
        </w:rPr>
        <w:t>8 (</w:t>
      </w:r>
      <w:r w:rsidRPr="00145BAB">
        <w:rPr>
          <w:rFonts w:ascii="Times New Roman" w:hAnsi="Times New Roman"/>
          <w:i/>
          <w:sz w:val="25"/>
          <w:szCs w:val="25"/>
        </w:rPr>
        <w:t>для методистов, курирующих дополнительное образование де</w:t>
      </w:r>
      <w:r>
        <w:rPr>
          <w:rFonts w:ascii="Times New Roman" w:hAnsi="Times New Roman"/>
          <w:i/>
          <w:sz w:val="25"/>
          <w:szCs w:val="25"/>
        </w:rPr>
        <w:t>те</w:t>
      </w:r>
      <w:r w:rsidRPr="00145BAB">
        <w:rPr>
          <w:rFonts w:ascii="Times New Roman" w:hAnsi="Times New Roman"/>
          <w:i/>
          <w:sz w:val="25"/>
          <w:szCs w:val="25"/>
        </w:rPr>
        <w:t>й в мун</w:t>
      </w:r>
      <w:r>
        <w:rPr>
          <w:rFonts w:ascii="Times New Roman" w:hAnsi="Times New Roman"/>
          <w:i/>
          <w:sz w:val="25"/>
          <w:szCs w:val="25"/>
        </w:rPr>
        <w:t>и</w:t>
      </w:r>
      <w:r w:rsidRPr="00145BAB">
        <w:rPr>
          <w:rFonts w:ascii="Times New Roman" w:hAnsi="Times New Roman"/>
          <w:i/>
          <w:sz w:val="25"/>
          <w:szCs w:val="25"/>
        </w:rPr>
        <w:t xml:space="preserve">ципальном </w:t>
      </w:r>
      <w:r>
        <w:rPr>
          <w:rFonts w:ascii="Times New Roman" w:hAnsi="Times New Roman"/>
          <w:i/>
          <w:sz w:val="25"/>
          <w:szCs w:val="25"/>
        </w:rPr>
        <w:t>образовании или УДОД).</w:t>
      </w:r>
    </w:p>
    <w:p w:rsidR="00CC5E06" w:rsidRDefault="00CC5E06" w:rsidP="00BF223B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</w:p>
    <w:p w:rsidR="00CC5E06" w:rsidRDefault="00CC5E06" w:rsidP="00FF6AF9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FF6AF9">
        <w:rPr>
          <w:rFonts w:ascii="Times New Roman" w:hAnsi="Times New Roman"/>
          <w:sz w:val="25"/>
          <w:szCs w:val="25"/>
        </w:rPr>
        <w:t>3.2</w:t>
      </w:r>
      <w:r>
        <w:rPr>
          <w:rFonts w:ascii="Times New Roman" w:hAnsi="Times New Roman"/>
          <w:sz w:val="25"/>
          <w:szCs w:val="25"/>
        </w:rPr>
        <w:t xml:space="preserve">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педагогических объединений и др.) </w:t>
      </w:r>
    </w:p>
    <w:p w:rsidR="00CC5E06" w:rsidRDefault="00CC5E06" w:rsidP="00167216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F9594E">
        <w:rPr>
          <w:rFonts w:ascii="Times New Roman" w:hAnsi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/>
          <w:sz w:val="25"/>
          <w:szCs w:val="25"/>
        </w:rPr>
        <w:t>)</w:t>
      </w:r>
    </w:p>
    <w:p w:rsidR="00CC5E06" w:rsidRDefault="00CC5E06" w:rsidP="00FF6AF9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2796"/>
        <w:gridCol w:w="5284"/>
      </w:tblGrid>
      <w:tr w:rsidR="00CC5E06" w:rsidRPr="00A00495" w:rsidTr="00A00495">
        <w:tc>
          <w:tcPr>
            <w:tcW w:w="23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Описание результата</w:t>
            </w:r>
          </w:p>
        </w:tc>
      </w:tr>
      <w:tr w:rsidR="00CC5E06" w:rsidRPr="00A00495" w:rsidTr="00A00495">
        <w:tc>
          <w:tcPr>
            <w:tcW w:w="2376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CC5E06" w:rsidRPr="00A00495" w:rsidRDefault="00CC5E06" w:rsidP="00A00495">
            <w:pPr>
              <w:pStyle w:val="ListParagraph"/>
              <w:ind w:left="0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FF6AF9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3.23. Эффективность использования современных  информационных технологий, мультимедийных средств в профессиональной  деятельности, образовательной практике</w:t>
      </w:r>
    </w:p>
    <w:p w:rsidR="00CC5E06" w:rsidRPr="00AC39BD" w:rsidRDefault="00CC5E06" w:rsidP="00BF223B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AC39BD">
        <w:rPr>
          <w:rFonts w:ascii="Times New Roman" w:hAnsi="Times New Roman"/>
          <w:i/>
          <w:sz w:val="25"/>
          <w:szCs w:val="25"/>
        </w:rPr>
        <w:t>(Для всех категорий педагогических работников)</w:t>
      </w: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45"/>
        <w:gridCol w:w="3969"/>
      </w:tblGrid>
      <w:tr w:rsidR="00CC5E06" w:rsidRPr="00A00495" w:rsidTr="00A00495">
        <w:tc>
          <w:tcPr>
            <w:tcW w:w="634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i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 xml:space="preserve">Какие средства используются </w:t>
            </w:r>
            <w:r w:rsidRPr="00A00495">
              <w:rPr>
                <w:rFonts w:ascii="Times New Roman" w:hAnsi="Times New Roman"/>
                <w:i/>
              </w:rPr>
              <w:t>(</w:t>
            </w:r>
            <w:r w:rsidRPr="00A00495">
              <w:rPr>
                <w:rFonts w:ascii="Times New Roman" w:hAnsi="Times New Roman"/>
                <w:i/>
                <w:lang w:val="en-US"/>
              </w:rPr>
              <w:t>DVD</w:t>
            </w:r>
            <w:r w:rsidRPr="00A00495">
              <w:rPr>
                <w:rFonts w:ascii="Times New Roman" w:hAnsi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634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Как часто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CC5E06" w:rsidRPr="00A00495" w:rsidTr="00A00495">
        <w:tc>
          <w:tcPr>
            <w:tcW w:w="6345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i/>
              </w:rPr>
            </w:pPr>
            <w:r w:rsidRPr="00A00495">
              <w:rPr>
                <w:rFonts w:ascii="Times New Roman" w:hAnsi="Times New Roman"/>
                <w:sz w:val="25"/>
                <w:szCs w:val="25"/>
              </w:rPr>
              <w:t>В каких целях (</w:t>
            </w:r>
            <w:r w:rsidRPr="00A00495">
              <w:rPr>
                <w:rFonts w:ascii="Times New Roman" w:hAnsi="Times New Roman"/>
                <w:i/>
              </w:rPr>
              <w:t>мотивация обучающихся, актуализация знаний, проведение тестирование, педагогический мониторинг, учебное документирование 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электронных учебных программ, презентаций и др.)</w:t>
            </w:r>
          </w:p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CC5E06" w:rsidRPr="00A00495" w:rsidRDefault="00CC5E06" w:rsidP="00A00495">
            <w:pPr>
              <w:pStyle w:val="ListParagraph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Подпись аттестуемого работника            ______________      (расшифровка подписи)</w:t>
      </w:r>
    </w:p>
    <w:p w:rsidR="00CC5E06" w:rsidRDefault="00CC5E06" w:rsidP="00E923E5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E923E5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167216">
        <w:rPr>
          <w:rFonts w:ascii="Times New Roman" w:hAnsi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CC5E06" w:rsidRDefault="00CC5E06" w:rsidP="00E923E5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167216">
        <w:rPr>
          <w:rFonts w:ascii="Times New Roman" w:hAnsi="Times New Roman"/>
          <w:sz w:val="25"/>
          <w:szCs w:val="25"/>
        </w:rPr>
        <w:t xml:space="preserve"> _________________________________________</w:t>
      </w:r>
      <w:r>
        <w:rPr>
          <w:rFonts w:ascii="Times New Roman" w:hAnsi="Times New Roman"/>
          <w:sz w:val="25"/>
          <w:szCs w:val="25"/>
        </w:rPr>
        <w:t>_</w:t>
      </w:r>
      <w:r w:rsidRPr="00167216">
        <w:rPr>
          <w:rFonts w:ascii="Times New Roman" w:hAnsi="Times New Roman"/>
          <w:sz w:val="25"/>
          <w:szCs w:val="25"/>
        </w:rPr>
        <w:t xml:space="preserve"> и подлинность документов,  представленных </w:t>
      </w:r>
    </w:p>
    <w:p w:rsidR="00CC5E06" w:rsidRPr="00E923E5" w:rsidRDefault="00CC5E06" w:rsidP="00E923E5">
      <w:pPr>
        <w:pStyle w:val="ListParagraph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(должность,  ФИО аттестуемого работника)</w:t>
      </w:r>
    </w:p>
    <w:p w:rsidR="00CC5E06" w:rsidRDefault="00CC5E06" w:rsidP="00E923E5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167216" w:rsidRDefault="00CC5E06" w:rsidP="00E923E5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167216">
        <w:rPr>
          <w:rFonts w:ascii="Times New Roman" w:hAnsi="Times New Roman"/>
          <w:sz w:val="25"/>
          <w:szCs w:val="25"/>
        </w:rPr>
        <w:t>мне аттестуемым работником в подтверждение своих достижений и результатов.</w:t>
      </w:r>
    </w:p>
    <w:p w:rsidR="00CC5E06" w:rsidRDefault="00CC5E06" w:rsidP="0066573C">
      <w:pPr>
        <w:pStyle w:val="ListParagraph"/>
        <w:ind w:left="0"/>
        <w:rPr>
          <w:rFonts w:ascii="Times New Roman" w:hAnsi="Times New Roman"/>
          <w:b/>
          <w:sz w:val="25"/>
          <w:szCs w:val="25"/>
        </w:rPr>
      </w:pPr>
    </w:p>
    <w:p w:rsidR="00CC5E06" w:rsidRPr="00995BB3" w:rsidRDefault="00CC5E06" w:rsidP="0066573C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66573C">
        <w:rPr>
          <w:rFonts w:ascii="Times New Roman" w:hAnsi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CC5E06" w:rsidRDefault="00CC5E06" w:rsidP="00BF223B">
      <w:pPr>
        <w:pStyle w:val="ListParagraph"/>
        <w:ind w:left="0"/>
        <w:rPr>
          <w:rFonts w:ascii="Times New Roman" w:hAnsi="Times New Roman"/>
          <w:b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13C97">
        <w:rPr>
          <w:rFonts w:ascii="Times New Roman" w:hAnsi="Times New Roman"/>
          <w:b/>
          <w:sz w:val="25"/>
          <w:szCs w:val="25"/>
        </w:rPr>
        <w:t>Руководитель  образовательно</w:t>
      </w:r>
      <w:r>
        <w:rPr>
          <w:rFonts w:ascii="Times New Roman" w:hAnsi="Times New Roman"/>
          <w:b/>
          <w:sz w:val="25"/>
          <w:szCs w:val="25"/>
        </w:rPr>
        <w:t>й организации</w:t>
      </w:r>
      <w:r>
        <w:rPr>
          <w:rFonts w:ascii="Times New Roman" w:hAnsi="Times New Roman"/>
          <w:sz w:val="25"/>
          <w:szCs w:val="25"/>
        </w:rPr>
        <w:t xml:space="preserve">              (подпись)     (расшифровка подписи)</w:t>
      </w:r>
    </w:p>
    <w:p w:rsidR="00CC5E06" w:rsidRPr="00B76943" w:rsidRDefault="00CC5E06" w:rsidP="00BF223B">
      <w:pPr>
        <w:pStyle w:val="ListParagraph"/>
        <w:ind w:left="0"/>
        <w:rPr>
          <w:rFonts w:ascii="Times New Roman" w:hAnsi="Times New Roman"/>
          <w:i/>
        </w:rPr>
      </w:pPr>
      <w:r w:rsidRPr="00B76943">
        <w:rPr>
          <w:rFonts w:ascii="Times New Roman" w:hAnsi="Times New Roman"/>
          <w:i/>
        </w:rPr>
        <w:t xml:space="preserve">( указывается должность и наименование </w:t>
      </w:r>
      <w:r>
        <w:rPr>
          <w:rFonts w:ascii="Times New Roman" w:hAnsi="Times New Roman"/>
          <w:i/>
        </w:rPr>
        <w:t>организации</w:t>
      </w:r>
      <w:r w:rsidRPr="00B76943">
        <w:rPr>
          <w:rFonts w:ascii="Times New Roman" w:hAnsi="Times New Roman"/>
          <w:i/>
        </w:rPr>
        <w:t>)</w:t>
      </w: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Default="00CC5E06" w:rsidP="00BF223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МП</w:t>
      </w:r>
    </w:p>
    <w:p w:rsidR="00CC5E06" w:rsidRPr="00995BB3" w:rsidRDefault="00CC5E06" w:rsidP="00995BB3">
      <w:pPr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Заместитель начальника отдела образования по учебной части</w:t>
      </w:r>
      <w:r w:rsidRPr="00995BB3">
        <w:rPr>
          <w:rFonts w:ascii="Times New Roman" w:hAnsi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/>
          <w:sz w:val="25"/>
          <w:szCs w:val="25"/>
        </w:rPr>
        <w:t>организации</w:t>
      </w:r>
      <w:r w:rsidRPr="00995BB3">
        <w:rPr>
          <w:rFonts w:ascii="Times New Roman" w:hAnsi="Times New Roman"/>
          <w:sz w:val="25"/>
          <w:szCs w:val="25"/>
        </w:rPr>
        <w:t>)</w:t>
      </w:r>
    </w:p>
    <w:p w:rsidR="00CC5E06" w:rsidRDefault="00CC5E06" w:rsidP="00995BB3">
      <w:pPr>
        <w:pStyle w:val="ListParagraph"/>
        <w:ind w:hanging="720"/>
        <w:rPr>
          <w:rFonts w:ascii="Times New Roman" w:hAnsi="Times New Roman"/>
          <w:sz w:val="25"/>
          <w:szCs w:val="25"/>
        </w:rPr>
      </w:pPr>
    </w:p>
    <w:p w:rsidR="00CC5E06" w:rsidRPr="00995BB3" w:rsidRDefault="00CC5E06" w:rsidP="00995BB3">
      <w:pPr>
        <w:pStyle w:val="ListParagraph"/>
        <w:rPr>
          <w:rFonts w:ascii="Times New Roman" w:hAnsi="Times New Roman"/>
          <w:sz w:val="25"/>
          <w:szCs w:val="25"/>
        </w:rPr>
      </w:pPr>
    </w:p>
    <w:p w:rsidR="00CC5E06" w:rsidRDefault="00CC5E06" w:rsidP="00995BB3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995BB3">
        <w:rPr>
          <w:rFonts w:ascii="Times New Roman" w:hAnsi="Times New Roman"/>
          <w:sz w:val="25"/>
          <w:szCs w:val="25"/>
        </w:rPr>
        <w:t>МП                                   Дата___________________________</w:t>
      </w:r>
    </w:p>
    <w:p w:rsidR="00CC5E06" w:rsidRDefault="00CC5E06" w:rsidP="00B76943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3D7A37" w:rsidRDefault="00CC5E06" w:rsidP="00D92358">
      <w:pPr>
        <w:pStyle w:val="ListParagraph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D7A37">
        <w:rPr>
          <w:rFonts w:ascii="Times New Roman" w:hAnsi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CC5E06" w:rsidRPr="003D7A37" w:rsidRDefault="00CC5E06" w:rsidP="00D92358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 1.Карта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/>
          <w:sz w:val="25"/>
          <w:szCs w:val="25"/>
          <w:lang w:val="en-US"/>
        </w:rPr>
        <w:t>TimesNewRoman</w:t>
      </w:r>
      <w:r w:rsidRPr="00D92358">
        <w:rPr>
          <w:rFonts w:ascii="Times New Roman" w:hAnsi="Times New Roman"/>
          <w:sz w:val="25"/>
          <w:szCs w:val="25"/>
        </w:rPr>
        <w:t xml:space="preserve">, размер шрифта 12 -12,5) </w:t>
      </w:r>
      <w:r>
        <w:rPr>
          <w:rFonts w:ascii="Times New Roman" w:hAnsi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/>
          <w:sz w:val="25"/>
          <w:szCs w:val="25"/>
        </w:rPr>
        <w:t>на бумажном носителе</w:t>
      </w:r>
      <w:r>
        <w:rPr>
          <w:rFonts w:ascii="Times New Roman" w:hAnsi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/>
          <w:sz w:val="25"/>
          <w:szCs w:val="25"/>
        </w:rPr>
        <w:t>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-  раздел 1  «Личные данные»;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/>
          <w:sz w:val="25"/>
          <w:szCs w:val="25"/>
        </w:rPr>
        <w:t>, «</w:t>
      </w:r>
      <w:r w:rsidRPr="00D92358">
        <w:rPr>
          <w:rFonts w:ascii="Times New Roman" w:hAnsi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/>
          <w:sz w:val="25"/>
          <w:szCs w:val="25"/>
        </w:rPr>
        <w:t xml:space="preserve">», </w:t>
      </w:r>
      <w:r w:rsidRPr="00D92358">
        <w:rPr>
          <w:rFonts w:ascii="Times New Roman" w:hAnsi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>В пункте 1.5 «Место работы» указывается полное наименование образовательно</w:t>
      </w:r>
      <w:r>
        <w:rPr>
          <w:rFonts w:ascii="Times New Roman" w:hAnsi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>Пункт1.10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i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/>
          <w:i/>
          <w:sz w:val="25"/>
          <w:szCs w:val="25"/>
        </w:rPr>
        <w:t>«Не имею».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>
        <w:rPr>
          <w:rFonts w:ascii="Times New Roman" w:hAnsi="Times New Roman"/>
          <w:sz w:val="25"/>
          <w:szCs w:val="25"/>
        </w:rPr>
        <w:t>уже не</w:t>
      </w:r>
      <w:r w:rsidRPr="00D92358">
        <w:rPr>
          <w:rFonts w:ascii="Times New Roman" w:hAnsi="Times New Roman"/>
          <w:sz w:val="25"/>
          <w:szCs w:val="25"/>
        </w:rPr>
        <w:t xml:space="preserve">допустимо, так как это является обязательным требованием при </w:t>
      </w:r>
      <w:r>
        <w:rPr>
          <w:rFonts w:ascii="Times New Roman" w:hAnsi="Times New Roman"/>
          <w:sz w:val="25"/>
          <w:szCs w:val="25"/>
        </w:rPr>
        <w:t>установлении</w:t>
      </w:r>
      <w:r w:rsidRPr="00D92358">
        <w:rPr>
          <w:rFonts w:ascii="Times New Roman" w:hAnsi="Times New Roman"/>
          <w:sz w:val="25"/>
          <w:szCs w:val="25"/>
        </w:rPr>
        <w:t xml:space="preserve"> квалификационных категорий</w:t>
      </w:r>
      <w:r>
        <w:rPr>
          <w:rFonts w:ascii="Times New Roman" w:hAnsi="Times New Roman"/>
          <w:sz w:val="25"/>
          <w:szCs w:val="25"/>
        </w:rPr>
        <w:t>. П</w:t>
      </w:r>
      <w:r w:rsidRPr="00D92358">
        <w:rPr>
          <w:rFonts w:ascii="Times New Roman" w:hAnsi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>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>
        <w:rPr>
          <w:rFonts w:ascii="Times New Roman" w:hAnsi="Times New Roman"/>
          <w:sz w:val="25"/>
          <w:szCs w:val="25"/>
        </w:rPr>
        <w:t>й организации, заместителю начальника по учебной части  района</w:t>
      </w:r>
      <w:r w:rsidRPr="00D92358">
        <w:rPr>
          <w:rFonts w:ascii="Times New Roman" w:hAnsi="Times New Roman"/>
          <w:sz w:val="25"/>
          <w:szCs w:val="25"/>
        </w:rPr>
        <w:t xml:space="preserve"> для заверения  и подписания</w:t>
      </w:r>
      <w:r>
        <w:rPr>
          <w:rFonts w:ascii="Times New Roman" w:hAnsi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/>
          <w:sz w:val="25"/>
          <w:szCs w:val="25"/>
        </w:rPr>
        <w:t>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Для получения заверяющ</w:t>
      </w:r>
      <w:r>
        <w:rPr>
          <w:rFonts w:ascii="Times New Roman" w:hAnsi="Times New Roman"/>
          <w:sz w:val="25"/>
          <w:szCs w:val="25"/>
        </w:rPr>
        <w:t>их</w:t>
      </w:r>
      <w:r w:rsidRPr="00D92358">
        <w:rPr>
          <w:rFonts w:ascii="Times New Roman" w:hAnsi="Times New Roman"/>
          <w:sz w:val="25"/>
          <w:szCs w:val="25"/>
        </w:rPr>
        <w:t xml:space="preserve"> подпис</w:t>
      </w:r>
      <w:r>
        <w:rPr>
          <w:rFonts w:ascii="Times New Roman" w:hAnsi="Times New Roman"/>
          <w:sz w:val="25"/>
          <w:szCs w:val="25"/>
        </w:rPr>
        <w:t>ей</w:t>
      </w:r>
      <w:r w:rsidRPr="00D92358">
        <w:rPr>
          <w:rFonts w:ascii="Times New Roman" w:hAnsi="Times New Roman"/>
          <w:sz w:val="25"/>
          <w:szCs w:val="25"/>
        </w:rPr>
        <w:t xml:space="preserve"> аттестуемому работнику следует </w:t>
      </w:r>
      <w:r>
        <w:rPr>
          <w:rFonts w:ascii="Times New Roman" w:hAnsi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Руководител</w:t>
      </w:r>
      <w:r>
        <w:rPr>
          <w:rFonts w:ascii="Times New Roman" w:hAnsi="Times New Roman"/>
          <w:sz w:val="25"/>
          <w:szCs w:val="25"/>
        </w:rPr>
        <w:t>и</w:t>
      </w:r>
      <w:r w:rsidRPr="00D92358">
        <w:rPr>
          <w:rFonts w:ascii="Times New Roman" w:hAnsi="Times New Roman"/>
          <w:sz w:val="25"/>
          <w:szCs w:val="25"/>
        </w:rPr>
        <w:t xml:space="preserve"> вправе отказать аттестуемому работнику в заверении и подписании его  карты результативности, если  не представлены подтверждающие документы и материалы. 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    7. </w:t>
      </w:r>
      <w:r>
        <w:rPr>
          <w:rFonts w:ascii="Times New Roman" w:hAnsi="Times New Roman"/>
          <w:sz w:val="25"/>
          <w:szCs w:val="25"/>
        </w:rPr>
        <w:t>В</w:t>
      </w:r>
      <w:r w:rsidRPr="00013144">
        <w:rPr>
          <w:rFonts w:ascii="Times New Roman" w:hAnsi="Times New Roman"/>
          <w:sz w:val="25"/>
          <w:szCs w:val="25"/>
        </w:rPr>
        <w:t xml:space="preserve"> случае, если аттестуемый работник впервые заявился на первую или высшую  квалификационную категорию</w:t>
      </w:r>
      <w:r w:rsidRPr="00D92358">
        <w:rPr>
          <w:rFonts w:ascii="Times New Roman" w:hAnsi="Times New Roman"/>
          <w:sz w:val="25"/>
          <w:szCs w:val="25"/>
        </w:rPr>
        <w:t>заверенн</w:t>
      </w:r>
      <w:r>
        <w:rPr>
          <w:rFonts w:ascii="Times New Roman" w:hAnsi="Times New Roman"/>
          <w:sz w:val="25"/>
          <w:szCs w:val="25"/>
        </w:rPr>
        <w:t>ая</w:t>
      </w:r>
      <w:r w:rsidRPr="00D92358">
        <w:rPr>
          <w:rFonts w:ascii="Times New Roman" w:hAnsi="Times New Roman"/>
          <w:sz w:val="25"/>
          <w:szCs w:val="25"/>
        </w:rPr>
        <w:t xml:space="preserve"> и подписанн</w:t>
      </w:r>
      <w:r>
        <w:rPr>
          <w:rFonts w:ascii="Times New Roman" w:hAnsi="Times New Roman"/>
          <w:sz w:val="25"/>
          <w:szCs w:val="25"/>
        </w:rPr>
        <w:t>ая</w:t>
      </w:r>
      <w:r w:rsidRPr="00D92358">
        <w:rPr>
          <w:rFonts w:ascii="Times New Roman" w:hAnsi="Times New Roman"/>
          <w:sz w:val="25"/>
          <w:szCs w:val="25"/>
        </w:rPr>
        <w:t xml:space="preserve"> руководителем карт</w:t>
      </w:r>
      <w:r>
        <w:rPr>
          <w:rFonts w:ascii="Times New Roman" w:hAnsi="Times New Roman"/>
          <w:sz w:val="25"/>
          <w:szCs w:val="25"/>
        </w:rPr>
        <w:t>а</w:t>
      </w:r>
      <w:r w:rsidRPr="00D92358">
        <w:rPr>
          <w:rFonts w:ascii="Times New Roman" w:hAnsi="Times New Roman"/>
          <w:sz w:val="25"/>
          <w:szCs w:val="25"/>
        </w:rPr>
        <w:t xml:space="preserve"> результативности</w:t>
      </w:r>
      <w:r>
        <w:rPr>
          <w:rFonts w:ascii="Times New Roman" w:hAnsi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/>
          <w:sz w:val="25"/>
          <w:szCs w:val="25"/>
        </w:rPr>
        <w:t xml:space="preserve"> аттестационным экспертам</w:t>
      </w:r>
      <w:r>
        <w:rPr>
          <w:rFonts w:ascii="Times New Roman" w:hAnsi="Times New Roman"/>
          <w:sz w:val="25"/>
          <w:szCs w:val="25"/>
        </w:rPr>
        <w:t xml:space="preserve">; </w:t>
      </w:r>
    </w:p>
    <w:p w:rsidR="00CC5E06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- </w:t>
      </w:r>
      <w:r w:rsidRPr="0037616B">
        <w:rPr>
          <w:rFonts w:ascii="Times New Roman" w:hAnsi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>
        <w:rPr>
          <w:rFonts w:ascii="Times New Roman" w:hAnsi="Times New Roman"/>
          <w:sz w:val="25"/>
          <w:szCs w:val="25"/>
        </w:rPr>
        <w:t xml:space="preserve">, </w:t>
      </w:r>
      <w:r w:rsidRPr="00D92358">
        <w:rPr>
          <w:rFonts w:ascii="Times New Roman" w:hAnsi="Times New Roman"/>
          <w:sz w:val="25"/>
          <w:szCs w:val="25"/>
        </w:rPr>
        <w:t>представител</w:t>
      </w:r>
      <w:r>
        <w:rPr>
          <w:rFonts w:ascii="Times New Roman" w:hAnsi="Times New Roman"/>
          <w:sz w:val="25"/>
          <w:szCs w:val="25"/>
        </w:rPr>
        <w:t>ь</w:t>
      </w:r>
      <w:r w:rsidRPr="00D92358">
        <w:rPr>
          <w:rFonts w:ascii="Times New Roman" w:hAnsi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>
        <w:rPr>
          <w:rFonts w:ascii="Times New Roman" w:hAnsi="Times New Roman"/>
          <w:sz w:val="25"/>
          <w:szCs w:val="25"/>
        </w:rPr>
        <w:t>й организации</w:t>
      </w:r>
      <w:r w:rsidRPr="00D92358">
        <w:rPr>
          <w:rFonts w:ascii="Times New Roman" w:hAnsi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>
        <w:rPr>
          <w:rFonts w:ascii="Times New Roman" w:hAnsi="Times New Roman"/>
          <w:sz w:val="25"/>
          <w:szCs w:val="25"/>
        </w:rPr>
        <w:t xml:space="preserve"> заверяют эти документы.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 К карте результативности прилагаются заверенные копии удостоверений о прохождении курсовой подготовки в течение последних </w:t>
      </w:r>
      <w:r>
        <w:rPr>
          <w:rFonts w:ascii="Times New Roman" w:hAnsi="Times New Roman"/>
          <w:sz w:val="25"/>
          <w:szCs w:val="25"/>
        </w:rPr>
        <w:t>3</w:t>
      </w:r>
      <w:r w:rsidRPr="00D92358">
        <w:rPr>
          <w:rFonts w:ascii="Times New Roman" w:hAnsi="Times New Roman"/>
          <w:sz w:val="25"/>
          <w:szCs w:val="25"/>
        </w:rPr>
        <w:t xml:space="preserve"> лет (в случае, если курсы пройдены до начала аттестации)</w:t>
      </w:r>
      <w:r>
        <w:rPr>
          <w:rFonts w:ascii="Times New Roman" w:hAnsi="Times New Roman"/>
          <w:sz w:val="25"/>
          <w:szCs w:val="25"/>
        </w:rPr>
        <w:t>, с приложением копии лицензий учреждения, на базе которого были пройдены данные курсы.</w:t>
      </w:r>
    </w:p>
    <w:p w:rsidR="00CC5E06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В</w:t>
      </w:r>
      <w:r w:rsidRPr="00D92358">
        <w:rPr>
          <w:rFonts w:ascii="Times New Roman" w:hAnsi="Times New Roman"/>
          <w:sz w:val="25"/>
          <w:szCs w:val="25"/>
        </w:rPr>
        <w:t xml:space="preserve"> дополнение к указанным выше документам  прилагаются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- </w:t>
      </w:r>
      <w:r w:rsidRPr="00D92358">
        <w:rPr>
          <w:rFonts w:ascii="Times New Roman" w:hAnsi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/>
          <w:sz w:val="25"/>
          <w:szCs w:val="25"/>
        </w:rPr>
        <w:t xml:space="preserve">районного, </w:t>
      </w:r>
      <w:r w:rsidRPr="00D92358">
        <w:rPr>
          <w:rFonts w:ascii="Times New Roman" w:hAnsi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/>
          <w:sz w:val="25"/>
          <w:szCs w:val="25"/>
        </w:rPr>
        <w:t>за последние 5 лет</w:t>
      </w:r>
      <w:r w:rsidRPr="00D92358">
        <w:rPr>
          <w:rFonts w:ascii="Times New Roman" w:hAnsi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CC5E06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CC5E06" w:rsidRPr="0037616B" w:rsidRDefault="00CC5E06" w:rsidP="0037616B">
      <w:pPr>
        <w:pStyle w:val="ListParagrap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</w:t>
      </w:r>
      <w:r w:rsidRPr="0037616B">
        <w:rPr>
          <w:rFonts w:ascii="Times New Roman" w:hAnsi="Times New Roman"/>
          <w:sz w:val="25"/>
          <w:szCs w:val="25"/>
        </w:rPr>
        <w:t>а высшую категорию</w:t>
      </w:r>
      <w:r>
        <w:rPr>
          <w:rFonts w:ascii="Times New Roman" w:hAnsi="Times New Roman"/>
          <w:sz w:val="25"/>
          <w:szCs w:val="25"/>
        </w:rPr>
        <w:t xml:space="preserve"> дополнительно прилагаются:</w:t>
      </w:r>
    </w:p>
    <w:p w:rsidR="00CC5E06" w:rsidRPr="00D92358" w:rsidRDefault="00CC5E06" w:rsidP="0037616B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37616B">
        <w:rPr>
          <w:rFonts w:ascii="Times New Roman" w:hAnsi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/>
          <w:sz w:val="25"/>
          <w:szCs w:val="25"/>
        </w:rPr>
        <w:t>, дипломы, свидетельства об участии в  экспериментальной работе.</w:t>
      </w:r>
      <w:bookmarkStart w:id="0" w:name="_GoBack"/>
      <w:bookmarkEnd w:id="0"/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CC5E06" w:rsidRPr="00D92358" w:rsidRDefault="00CC5E06" w:rsidP="00D92358">
      <w:pPr>
        <w:pStyle w:val="ListParagraph"/>
        <w:ind w:left="0"/>
        <w:rPr>
          <w:rFonts w:ascii="Times New Roman" w:hAnsi="Times New Roman"/>
          <w:sz w:val="25"/>
          <w:szCs w:val="25"/>
        </w:rPr>
      </w:pPr>
      <w:r w:rsidRPr="00D92358">
        <w:rPr>
          <w:rFonts w:ascii="Times New Roman" w:hAnsi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CC5E06" w:rsidRDefault="00CC5E06" w:rsidP="00B76943">
      <w:pPr>
        <w:pStyle w:val="ListParagraph"/>
        <w:ind w:left="0"/>
        <w:rPr>
          <w:rFonts w:ascii="Times New Roman" w:hAnsi="Times New Roman"/>
          <w:sz w:val="25"/>
          <w:szCs w:val="25"/>
        </w:rPr>
      </w:pPr>
    </w:p>
    <w:sectPr w:rsidR="00CC5E06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cs="Times New Roman"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289A"/>
    <w:rsid w:val="003B78EB"/>
    <w:rsid w:val="003C424A"/>
    <w:rsid w:val="003D7A37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0049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C14F8"/>
    <w:rsid w:val="00BF223B"/>
    <w:rsid w:val="00C139D8"/>
    <w:rsid w:val="00C33913"/>
    <w:rsid w:val="00C57D88"/>
    <w:rsid w:val="00C86F02"/>
    <w:rsid w:val="00C87B57"/>
    <w:rsid w:val="00CA5B48"/>
    <w:rsid w:val="00CB5AAA"/>
    <w:rsid w:val="00CC5E06"/>
    <w:rsid w:val="00CD50E1"/>
    <w:rsid w:val="00CE08CD"/>
    <w:rsid w:val="00D13C97"/>
    <w:rsid w:val="00D314AD"/>
    <w:rsid w:val="00D355CC"/>
    <w:rsid w:val="00D35D8A"/>
    <w:rsid w:val="00D60461"/>
    <w:rsid w:val="00D65CEF"/>
    <w:rsid w:val="00D70774"/>
    <w:rsid w:val="00D736D7"/>
    <w:rsid w:val="00D92358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89A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1C9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71C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11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13</Pages>
  <Words>4230</Words>
  <Characters>24115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результативности профессиональной</dc:title>
  <dc:subject/>
  <dc:creator>Заярина</dc:creator>
  <cp:keywords/>
  <dc:description/>
  <cp:lastModifiedBy>Ильдар</cp:lastModifiedBy>
  <cp:revision>2</cp:revision>
  <cp:lastPrinted>2011-09-15T12:51:00Z</cp:lastPrinted>
  <dcterms:created xsi:type="dcterms:W3CDTF">2014-11-20T18:47:00Z</dcterms:created>
  <dcterms:modified xsi:type="dcterms:W3CDTF">2014-11-20T18:47:00Z</dcterms:modified>
</cp:coreProperties>
</file>